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Ind w:w="110" w:type="dxa"/>
        <w:tblLayout w:type="fixed"/>
        <w:tblCellMar>
          <w:left w:w="115" w:type="dxa"/>
          <w:right w:w="115" w:type="dxa"/>
        </w:tblCellMar>
        <w:tblLook w:val="01E0" w:firstRow="1" w:lastRow="1" w:firstColumn="1" w:lastColumn="1" w:noHBand="0" w:noVBand="0"/>
      </w:tblPr>
      <w:tblGrid>
        <w:gridCol w:w="4687"/>
        <w:gridCol w:w="693"/>
        <w:gridCol w:w="4230"/>
        <w:gridCol w:w="540"/>
        <w:gridCol w:w="4610"/>
      </w:tblGrid>
      <w:tr w:rsidR="007E2494" w14:paraId="56CBE041" w14:textId="77777777" w:rsidTr="00C94D47">
        <w:trPr>
          <w:trHeight w:val="5370"/>
        </w:trPr>
        <w:tc>
          <w:tcPr>
            <w:tcW w:w="4687" w:type="dxa"/>
          </w:tcPr>
          <w:p w14:paraId="19A3FD4F" w14:textId="77777777" w:rsidR="003500B9" w:rsidRDefault="003500B9" w:rsidP="00C94D47">
            <w:pPr>
              <w:spacing w:before="120"/>
              <w:jc w:val="center"/>
            </w:pPr>
            <w:r>
              <w:rPr>
                <w:noProof/>
                <w:lang w:bidi="ar-SA"/>
              </w:rPr>
              <mc:AlternateContent>
                <mc:Choice Requires="wps">
                  <w:drawing>
                    <wp:inline distT="0" distB="0" distL="0" distR="0" wp14:anchorId="55DCAD97" wp14:editId="0DFC6861">
                      <wp:extent cx="848995" cy="153670"/>
                      <wp:effectExtent l="19050" t="19050" r="46355" b="36830"/>
                      <wp:docPr id="1" name="Freeform 22" descr="Decorative accent light"/>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48995" cy="153670"/>
                              </a:xfrm>
                              <a:custGeom>
                                <a:avLst/>
                                <a:gdLst>
                                  <a:gd name="T0" fmla="+- 0 50 50"/>
                                  <a:gd name="T1" fmla="*/ T0 w 1337"/>
                                  <a:gd name="T2" fmla="+- 0 291 50"/>
                                  <a:gd name="T3" fmla="*/ 291 h 242"/>
                                  <a:gd name="T4" fmla="+- 0 715 50"/>
                                  <a:gd name="T5" fmla="*/ T4 w 1337"/>
                                  <a:gd name="T6" fmla="+- 0 50 50"/>
                                  <a:gd name="T7" fmla="*/ 50 h 242"/>
                                  <a:gd name="T8" fmla="+- 0 1386 50"/>
                                  <a:gd name="T9" fmla="*/ T8 w 1337"/>
                                  <a:gd name="T10" fmla="+- 0 291 50"/>
                                  <a:gd name="T11" fmla="*/ 291 h 242"/>
                                </a:gdLst>
                                <a:ahLst/>
                                <a:cxnLst>
                                  <a:cxn ang="0">
                                    <a:pos x="T1" y="T3"/>
                                  </a:cxn>
                                  <a:cxn ang="0">
                                    <a:pos x="T5" y="T7"/>
                                  </a:cxn>
                                  <a:cxn ang="0">
                                    <a:pos x="T9" y="T11"/>
                                  </a:cxn>
                                </a:cxnLst>
                                <a:rect l="0" t="0" r="r" b="b"/>
                                <a:pathLst>
                                  <a:path w="1337" h="242">
                                    <a:moveTo>
                                      <a:pt x="0" y="241"/>
                                    </a:moveTo>
                                    <a:lnTo>
                                      <a:pt x="665" y="0"/>
                                    </a:lnTo>
                                    <a:lnTo>
                                      <a:pt x="1336" y="241"/>
                                    </a:lnTo>
                                  </a:path>
                                </a:pathLst>
                              </a:custGeom>
                              <a:noFill/>
                              <a:ln w="63500" cap="rnd">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polyline w14:anchorId="58414E48" id="Freeform 22" o:spid="_x0000_s1026" alt="Decorative accent light" style="visibility:visible;mso-wrap-style:square;mso-left-percent:-10001;mso-top-percent:-10001;mso-position-horizontal:absolute;mso-position-horizontal-relative:char;mso-position-vertical:absolute;mso-position-vertical-relative:line;mso-left-percent:-10001;mso-top-percent:-10001;v-text-anchor:top" points="0,12.05pt,33.25pt,0,66.8pt,12.05pt" coordsize="1337,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" filled="f" strokecolor="white" strokeweight="5pt">
                      <v:stroke endcap="round"/>
                      <v:path arrowok="t" o:connecttype="custom" o:connectlocs="0,184785;422275,31750;848360,184785" o:connectangles="0,0,0"/>
                      <w10:anchorlock/>
                    </v:polyline>
                  </w:pict>
                </mc:Fallback>
              </mc:AlternateContent>
            </w:r>
          </w:p>
          <w:p w14:paraId="66E633AA" w14:textId="77777777" w:rsidR="007E2494" w:rsidRDefault="003A6879" w:rsidP="000C4E0D">
            <w:pPr>
              <w:pStyle w:val="Quote"/>
              <w:rPr>
                <w:sz w:val="40"/>
                <w:szCs w:val="40"/>
              </w:rPr>
            </w:pPr>
            <w:r w:rsidRPr="00AA2835">
              <w:rPr>
                <w:sz w:val="40"/>
                <w:szCs w:val="40"/>
              </w:rPr>
              <w:t>“Because housing makes all the difference.”</w:t>
            </w:r>
          </w:p>
          <w:p w14:paraId="74FA836A" w14:textId="77777777" w:rsidR="00AA2835" w:rsidRDefault="00AA2835" w:rsidP="00AA2835"/>
          <w:p w14:paraId="27E2A7A4" w14:textId="1CEBCA3D" w:rsidR="00AA2835" w:rsidRPr="00AA2835" w:rsidRDefault="00057393" w:rsidP="00AA2835">
            <w:r>
              <w:rPr>
                <w:noProof/>
              </w:rPr>
              <mc:AlternateContent>
                <mc:Choice Requires="wps">
                  <w:drawing>
                    <wp:anchor distT="0" distB="0" distL="114300" distR="114300" simplePos="0" relativeHeight="251668480" behindDoc="0" locked="0" layoutInCell="1" allowOverlap="1" wp14:anchorId="67C31EEE" wp14:editId="547D54AA">
                      <wp:simplePos x="0" y="0"/>
                      <wp:positionH relativeFrom="column">
                        <wp:posOffset>-247741</wp:posOffset>
                      </wp:positionH>
                      <wp:positionV relativeFrom="paragraph">
                        <wp:posOffset>132171</wp:posOffset>
                      </wp:positionV>
                      <wp:extent cx="3152503" cy="2891246"/>
                      <wp:effectExtent l="0" t="0" r="0" b="4445"/>
                      <wp:wrapNone/>
                      <wp:docPr id="17" name="Text Box 17"/>
                      <wp:cNvGraphicFramePr/>
                      <a:graphic xmlns:a="http://schemas.openxmlformats.org/drawingml/2006/main">
                        <a:graphicData uri="http://schemas.microsoft.com/office/word/2010/wordprocessingShape">
                          <wps:wsp>
                            <wps:cNvSpPr txBox="1"/>
                            <wps:spPr>
                              <a:xfrm>
                                <a:off x="0" y="0"/>
                                <a:ext cx="3152503" cy="2891246"/>
                              </a:xfrm>
                              <a:prstGeom prst="rect">
                                <a:avLst/>
                              </a:prstGeom>
                              <a:solidFill>
                                <a:schemeClr val="bg2">
                                  <a:lumMod val="40000"/>
                                  <a:lumOff val="60000"/>
                                </a:schemeClr>
                              </a:solidFill>
                              <a:ln w="6350">
                                <a:noFill/>
                              </a:ln>
                            </wps:spPr>
                            <wps:txbx>
                              <w:txbxContent>
                                <w:p w14:paraId="4F67054F" w14:textId="7C829128" w:rsidR="00AA2835" w:rsidRDefault="00AA2835" w:rsidP="00AA2835">
                                  <w:pPr>
                                    <w:pStyle w:val="Heading2"/>
                                  </w:pPr>
                                  <w:r>
                                    <w:t>Ethics and Values</w:t>
                                  </w:r>
                                </w:p>
                                <w:p w14:paraId="54AF1F8D" w14:textId="77777777" w:rsidR="00AA2835" w:rsidRDefault="00AA2835" w:rsidP="00AA2835">
                                  <w:r w:rsidRPr="00AA2835">
                                    <w:rPr>
                                      <w:b/>
                                      <w:bCs/>
                                    </w:rPr>
                                    <w:t>Theoretical Orientation:</w:t>
                                  </w:r>
                                  <w:r w:rsidRPr="00AA2835">
                                    <w:t xml:space="preserve"> </w:t>
                                  </w:r>
                                  <w:r>
                                    <w:t>Conflict Theory and Feminist Theory.</w:t>
                                  </w:r>
                                </w:p>
                                <w:p w14:paraId="5D5A415B" w14:textId="77777777" w:rsidR="00AA2835" w:rsidRDefault="00AA2835" w:rsidP="00AA2835">
                                  <w:r w:rsidRPr="00AA2835">
                                    <w:rPr>
                                      <w:b/>
                                      <w:bCs/>
                                    </w:rPr>
                                    <w:t>Key Assumptions:</w:t>
                                  </w:r>
                                  <w:r>
                                    <w:t xml:space="preserve"> Domestic violence is a pervasive public health issue, families thrive best in non-violent environments, there is a lack of affordable housing in Kitsap County making escape from domestic violence very difficult.</w:t>
                                  </w:r>
                                </w:p>
                                <w:p w14:paraId="6A8A37CB" w14:textId="77777777" w:rsidR="00AA2835" w:rsidRDefault="00AA2835" w:rsidP="00AA2835">
                                  <w:r w:rsidRPr="00AA2835">
                                    <w:rPr>
                                      <w:b/>
                                      <w:bCs/>
                                    </w:rPr>
                                    <w:t>Values:</w:t>
                                  </w:r>
                                  <w:r>
                                    <w:t xml:space="preserve"> Service, Social Justice, Dignity and Worth of the Person, Importance of Human Relationships. </w:t>
                                  </w:r>
                                </w:p>
                                <w:p w14:paraId="3807AC09" w14:textId="538B4AA0" w:rsidR="00AA2835" w:rsidRPr="00AA2835" w:rsidRDefault="00AA2835" w:rsidP="00AA2835">
                                  <w:r w:rsidRPr="00AA2835">
                                    <w:rPr>
                                      <w:b/>
                                      <w:bCs/>
                                    </w:rPr>
                                    <w:t>Ethical Considerations:</w:t>
                                  </w:r>
                                  <w:r>
                                    <w:t xml:space="preserve"> Housemate Privacy and Safety.  Program Competence.   </w:t>
                                  </w:r>
                                </w:p>
                                <w:p w14:paraId="4655EE37" w14:textId="77777777" w:rsidR="00AA2835" w:rsidRDefault="00AA2835" w:rsidP="00AA2835">
                                  <w:pPr>
                                    <w:shd w:val="clear" w:color="auto" w:fill="ADC9CE" w:themeFill="background2" w:themeFillTint="99"/>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7C31EEE" id="_x0000_t202" coordsize="21600,21600" o:spt="202" path="m,l,21600r21600,l21600,xe">
                      <v:stroke joinstyle="miter"/>
                      <v:path gradientshapeok="t" o:connecttype="rect"/>
                    </v:shapetype>
                    <v:shape id="Text Box 17" o:spid="_x0000_s1026" type="#_x0000_t202" style="position:absolute;margin-left:-19.5pt;margin-top:10.4pt;width:248.25pt;height:227.6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" fillcolor="#c8dbde [1310]" stroked="f" strokeweight=".5pt">
                      <v:textbox>
                        <w:txbxContent>
                          <w:p w14:paraId="4F67054F" w14:textId="7C829128" w:rsidR="00AA2835" w:rsidRDefault="00AA2835" w:rsidP="00AA2835">
                            <w:pPr>
                              <w:pStyle w:val="Heading2"/>
                            </w:pPr>
                            <w:r>
                              <w:t>Ethics and Values</w:t>
                            </w:r>
                          </w:p>
                          <w:p w14:paraId="54AF1F8D" w14:textId="77777777" w:rsidR="00AA2835" w:rsidRDefault="00AA2835" w:rsidP="00AA2835">
                            <w:r w:rsidRPr="00AA2835">
                              <w:rPr>
                                <w:b/>
                                <w:bCs/>
                              </w:rPr>
                              <w:t>Theoretical Orientation:</w:t>
                            </w:r>
                            <w:r w:rsidRPr="00AA2835">
                              <w:t xml:space="preserve"> </w:t>
                            </w:r>
                            <w:r>
                              <w:t>Conflict Theory and Feminist Theory.</w:t>
                            </w:r>
                          </w:p>
                          <w:p w14:paraId="5D5A415B" w14:textId="77777777" w:rsidR="00AA2835" w:rsidRDefault="00AA2835" w:rsidP="00AA2835">
                            <w:r w:rsidRPr="00AA2835">
                              <w:rPr>
                                <w:b/>
                                <w:bCs/>
                              </w:rPr>
                              <w:t>Key Assumptions:</w:t>
                            </w:r>
                            <w:r>
                              <w:t xml:space="preserve"> Domestic violence is a pervasive public health issue, families thrive best in non-violent environments, there is a lack of affordable housing in Kitsap County making escape from domestic violence very difficult.</w:t>
                            </w:r>
                          </w:p>
                          <w:p w14:paraId="6A8A37CB" w14:textId="77777777" w:rsidR="00AA2835" w:rsidRDefault="00AA2835" w:rsidP="00AA2835">
                            <w:r w:rsidRPr="00AA2835">
                              <w:rPr>
                                <w:b/>
                                <w:bCs/>
                              </w:rPr>
                              <w:t>Values:</w:t>
                            </w:r>
                            <w:r>
                              <w:t xml:space="preserve"> Service, Social Justice, Dignity and Worth of the Person, Importance of Human Relationships. </w:t>
                            </w:r>
                          </w:p>
                          <w:p w14:paraId="3807AC09" w14:textId="538B4AA0" w:rsidR="00AA2835" w:rsidRPr="00AA2835" w:rsidRDefault="00AA2835" w:rsidP="00AA2835">
                            <w:r w:rsidRPr="00AA2835">
                              <w:rPr>
                                <w:b/>
                                <w:bCs/>
                              </w:rPr>
                              <w:t>Ethical Considerations:</w:t>
                            </w:r>
                            <w:r>
                              <w:t xml:space="preserve"> Housemate Privacy and Safety.  Program Competence.   </w:t>
                            </w:r>
                          </w:p>
                          <w:p w14:paraId="4655EE37" w14:textId="77777777" w:rsidR="00AA2835" w:rsidRDefault="00AA2835" w:rsidP="00AA2835">
                            <w:pPr>
                              <w:shd w:val="clear" w:color="auto" w:fill="ADC9CE" w:themeFill="background2" w:themeFillTint="99"/>
                            </w:pPr>
                          </w:p>
                        </w:txbxContent>
                      </v:textbox>
                    </v:shape>
                  </w:pict>
                </mc:Fallback>
              </mc:AlternateContent>
            </w:r>
          </w:p>
          <w:p w14:paraId="4339908C" w14:textId="2858E29E" w:rsidR="00AA2835" w:rsidRPr="00AA2835" w:rsidRDefault="00AA2835" w:rsidP="00AA2835">
            <w:pPr>
              <w:jc w:val="center"/>
            </w:pPr>
          </w:p>
        </w:tc>
        <w:tc>
          <w:tcPr>
            <w:tcW w:w="693" w:type="dxa"/>
          </w:tcPr>
          <w:p w14:paraId="126B2454" w14:textId="77777777" w:rsidR="007E2494" w:rsidRDefault="007E2494">
            <w:pPr>
              <w:rPr>
                <w:rFonts w:ascii="Times New Roman"/>
                <w:sz w:val="24"/>
              </w:rPr>
            </w:pPr>
          </w:p>
        </w:tc>
        <w:tc>
          <w:tcPr>
            <w:tcW w:w="4230" w:type="dxa"/>
          </w:tcPr>
          <w:p w14:paraId="335D5959" w14:textId="77777777" w:rsidR="00A24BE5" w:rsidRDefault="00ED77E6" w:rsidP="00C94D47">
            <w:pPr>
              <w:spacing w:before="120"/>
            </w:pPr>
            <w:r w:rsidRPr="00ED77E6">
              <w:rPr>
                <w:noProof/>
                <w:lang w:bidi="ar-SA"/>
              </w:rPr>
              <mc:AlternateContent>
                <mc:Choice Requires="wps">
                  <w:drawing>
                    <wp:inline distT="0" distB="0" distL="0" distR="0" wp14:anchorId="0BA05F52" wp14:editId="22757F4B">
                      <wp:extent cx="848995" cy="153670"/>
                      <wp:effectExtent l="19050" t="19050" r="46355" b="36830"/>
                      <wp:docPr id="2" name="Freeform 13" descr="Decorative accent dark"/>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48995" cy="153670"/>
                              </a:xfrm>
                              <a:custGeom>
                                <a:avLst/>
                                <a:gdLst>
                                  <a:gd name="T0" fmla="+- 0 5834 5834"/>
                                  <a:gd name="T1" fmla="*/ T0 w 1337"/>
                                  <a:gd name="T2" fmla="+- 0 1054 813"/>
                                  <a:gd name="T3" fmla="*/ 1054 h 242"/>
                                  <a:gd name="T4" fmla="+- 0 6499 5834"/>
                                  <a:gd name="T5" fmla="*/ T4 w 1337"/>
                                  <a:gd name="T6" fmla="+- 0 813 813"/>
                                  <a:gd name="T7" fmla="*/ 813 h 242"/>
                                  <a:gd name="T8" fmla="+- 0 7170 5834"/>
                                  <a:gd name="T9" fmla="*/ T8 w 1337"/>
                                  <a:gd name="T10" fmla="+- 0 1054 813"/>
                                  <a:gd name="T11" fmla="*/ 1054 h 242"/>
                                </a:gdLst>
                                <a:ahLst/>
                                <a:cxnLst>
                                  <a:cxn ang="0">
                                    <a:pos x="T1" y="T3"/>
                                  </a:cxn>
                                  <a:cxn ang="0">
                                    <a:pos x="T5" y="T7"/>
                                  </a:cxn>
                                  <a:cxn ang="0">
                                    <a:pos x="T9" y="T11"/>
                                  </a:cxn>
                                </a:cxnLst>
                                <a:rect l="0" t="0" r="r" b="b"/>
                                <a:pathLst>
                                  <a:path w="1337" h="242">
                                    <a:moveTo>
                                      <a:pt x="0" y="241"/>
                                    </a:moveTo>
                                    <a:lnTo>
                                      <a:pt x="665" y="0"/>
                                    </a:lnTo>
                                    <a:lnTo>
                                      <a:pt x="1336" y="241"/>
                                    </a:lnTo>
                                  </a:path>
                                </a:pathLst>
                              </a:custGeom>
                              <a:noFill/>
                              <a:ln w="63500" cap="rnd">
                                <a:solidFill>
                                  <a:schemeClr val="tx2"/>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polyline w14:anchorId="045C19D2" id="Freeform 13" o:spid="_x0000_s1026" alt="Decorative accent dark" style="visibility:visible;mso-wrap-style:square;mso-left-percent:-10001;mso-top-percent:-10001;mso-position-horizontal:absolute;mso-position-horizontal-relative:char;mso-position-vertical:absolute;mso-position-vertical-relative:line;mso-left-percent:-10001;mso-top-percent:-10001;v-text-anchor:top" points="0,12.05pt,33.25pt,0,66.8pt,12.05pt" coordsize="1337,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" filled="f" strokecolor="#0e3a53 [3215]" strokeweight="5pt">
                      <v:stroke endcap="round"/>
                      <v:path arrowok="t" o:connecttype="custom" o:connectlocs="0,669290;422275,516255;848360,669290" o:connectangles="0,0,0"/>
                      <w10:anchorlock/>
                    </v:polyline>
                  </w:pict>
                </mc:Fallback>
              </mc:AlternateContent>
            </w:r>
          </w:p>
          <w:p w14:paraId="1F3972F7" w14:textId="4F96B1ED" w:rsidR="007E2494" w:rsidRPr="003D5AE1" w:rsidRDefault="003A6879" w:rsidP="000C4E0D">
            <w:pPr>
              <w:pStyle w:val="Heading1"/>
            </w:pPr>
            <w:r>
              <w:t>NEED</w:t>
            </w:r>
          </w:p>
          <w:p w14:paraId="5C4D14FD" w14:textId="622A95E9" w:rsidR="003A6879" w:rsidRDefault="003A6879" w:rsidP="003A6879">
            <w:r w:rsidRPr="009F03A0">
              <w:t>Home Safe is a program aimed at providing affordable, permanent, and supportive housing to women and their children escaping domestic violence. Home Safe is a 501c3 non-profit. In Kitsap County, there is a severe shortage of affordable housing options for families. Market-rate housing is far too expensive for many families, especially single-parent households. Subsidized housing has waitlists that are years long. Add in the trauma, barriers to services, and instability caused by domestic violence, and it becomes clear why many women feel trapped, una</w:t>
            </w:r>
            <w:r>
              <w:t>ble to escape violent partners.</w:t>
            </w:r>
          </w:p>
        </w:tc>
        <w:tc>
          <w:tcPr>
            <w:tcW w:w="540" w:type="dxa"/>
          </w:tcPr>
          <w:p w14:paraId="142B1457" w14:textId="77777777" w:rsidR="007E2494" w:rsidRDefault="007E2494">
            <w:pPr>
              <w:rPr>
                <w:rFonts w:ascii="Times New Roman"/>
                <w:sz w:val="24"/>
              </w:rPr>
            </w:pPr>
          </w:p>
        </w:tc>
        <w:tc>
          <w:tcPr>
            <w:tcW w:w="4610" w:type="dxa"/>
          </w:tcPr>
          <w:p w14:paraId="53B80CB2" w14:textId="77777777" w:rsidR="007E2494" w:rsidRDefault="007E2494">
            <w:pPr>
              <w:rPr>
                <w:rFonts w:ascii="Times New Roman"/>
                <w:sz w:val="24"/>
              </w:rPr>
            </w:pPr>
          </w:p>
        </w:tc>
      </w:tr>
      <w:tr w:rsidR="00ED77E6" w14:paraId="6D474CEE" w14:textId="77777777" w:rsidTr="00C94D47">
        <w:trPr>
          <w:trHeight w:val="3838"/>
        </w:trPr>
        <w:tc>
          <w:tcPr>
            <w:tcW w:w="4687" w:type="dxa"/>
          </w:tcPr>
          <w:p w14:paraId="6667046A" w14:textId="77777777" w:rsidR="00ED77E6" w:rsidRDefault="005C5F22">
            <w:pPr>
              <w:rPr>
                <w:rFonts w:ascii="Times New Roman"/>
                <w:sz w:val="24"/>
              </w:rPr>
            </w:pPr>
            <w:r>
              <w:rPr>
                <w:noProof/>
              </w:rPr>
              <w:drawing>
                <wp:anchor distT="0" distB="0" distL="114300" distR="114300" simplePos="0" relativeHeight="251667456" behindDoc="0" locked="0" layoutInCell="1" allowOverlap="1" wp14:anchorId="11091AFF" wp14:editId="03687CC0">
                  <wp:simplePos x="0" y="0"/>
                  <wp:positionH relativeFrom="column">
                    <wp:posOffset>-422275</wp:posOffset>
                  </wp:positionH>
                  <wp:positionV relativeFrom="paragraph">
                    <wp:posOffset>-338274</wp:posOffset>
                  </wp:positionV>
                  <wp:extent cx="3505039" cy="4078152"/>
                  <wp:effectExtent l="0" t="0" r="63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duotone>
                              <a:prstClr val="black"/>
                              <a:schemeClr val="accent5">
                                <a:tint val="45000"/>
                                <a:satMod val="400000"/>
                              </a:schemeClr>
                            </a:duotone>
                            <a:extLst>
                              <a:ext uri="{28A0092B-C50C-407E-A947-70E740481C1C}">
                                <a14:useLocalDpi xmlns:a14="http://schemas.microsoft.com/office/drawing/2010/main" val="0"/>
                              </a:ext>
                            </a:extLst>
                          </a:blip>
                          <a:stretch>
                            <a:fillRect/>
                          </a:stretch>
                        </pic:blipFill>
                        <pic:spPr>
                          <a:xfrm>
                            <a:off x="0" y="0"/>
                            <a:ext cx="3582041" cy="4167745"/>
                          </a:xfrm>
                          <a:prstGeom prst="rect">
                            <a:avLst/>
                          </a:prstGeom>
                        </pic:spPr>
                      </pic:pic>
                    </a:graphicData>
                  </a:graphic>
                  <wp14:sizeRelH relativeFrom="margin">
                    <wp14:pctWidth>0</wp14:pctWidth>
                  </wp14:sizeRelH>
                  <wp14:sizeRelV relativeFrom="margin">
                    <wp14:pctHeight>0</wp14:pctHeight>
                  </wp14:sizeRelV>
                </wp:anchor>
              </w:drawing>
            </w:r>
          </w:p>
        </w:tc>
        <w:tc>
          <w:tcPr>
            <w:tcW w:w="693" w:type="dxa"/>
          </w:tcPr>
          <w:p w14:paraId="19213871" w14:textId="77777777" w:rsidR="00ED77E6" w:rsidRDefault="00ED77E6">
            <w:pPr>
              <w:rPr>
                <w:rFonts w:ascii="Times New Roman"/>
                <w:sz w:val="24"/>
              </w:rPr>
            </w:pPr>
          </w:p>
        </w:tc>
        <w:tc>
          <w:tcPr>
            <w:tcW w:w="4230" w:type="dxa"/>
            <w:vAlign w:val="center"/>
          </w:tcPr>
          <w:p w14:paraId="7CED24CA" w14:textId="77777777" w:rsidR="003A6879" w:rsidRDefault="003A6879" w:rsidP="003D5AE1">
            <w:pPr>
              <w:pStyle w:val="ContactInfo"/>
              <w:rPr>
                <w:color w:val="0E3A53" w:themeColor="text2"/>
              </w:rPr>
            </w:pPr>
          </w:p>
          <w:p w14:paraId="695ABE35" w14:textId="77777777" w:rsidR="003A6879" w:rsidRDefault="003A6879" w:rsidP="003D5AE1">
            <w:pPr>
              <w:pStyle w:val="ContactInfo"/>
              <w:rPr>
                <w:color w:val="0E3A53" w:themeColor="text2"/>
              </w:rPr>
            </w:pPr>
          </w:p>
          <w:p w14:paraId="2A7F0A0A" w14:textId="593FDA02" w:rsidR="00ED77E6" w:rsidRPr="003A6879" w:rsidRDefault="003A6879" w:rsidP="003A6879">
            <w:pPr>
              <w:pStyle w:val="ContactInfo"/>
              <w:rPr>
                <w:color w:val="0E3A53" w:themeColor="text2"/>
              </w:rPr>
            </w:pPr>
            <w:r w:rsidRPr="003A6879">
              <w:rPr>
                <w:color w:val="0E3A53" w:themeColor="text2"/>
              </w:rPr>
              <w:t>P.O. BOX 1234, Poulsbo, WA 98370</w:t>
            </w:r>
          </w:p>
          <w:p w14:paraId="66B0E3F1" w14:textId="77777777" w:rsidR="003D5AE1" w:rsidRPr="003A6879" w:rsidRDefault="003D5AE1" w:rsidP="003D5AE1">
            <w:pPr>
              <w:pStyle w:val="ContactInfo"/>
              <w:rPr>
                <w:color w:val="0E3A53" w:themeColor="text2"/>
              </w:rPr>
            </w:pPr>
            <w:r w:rsidRPr="003A6879">
              <w:rPr>
                <w:color w:val="0E3A53" w:themeColor="text2"/>
              </w:rPr>
              <w:t>—</w:t>
            </w:r>
          </w:p>
          <w:p w14:paraId="2B258B3D" w14:textId="5E91016F" w:rsidR="00ED77E6" w:rsidRPr="003A6879" w:rsidRDefault="003A6879" w:rsidP="003D5AE1">
            <w:pPr>
              <w:pStyle w:val="ContactInfo"/>
              <w:rPr>
                <w:color w:val="0E3A53" w:themeColor="text2"/>
              </w:rPr>
            </w:pPr>
            <w:r w:rsidRPr="003A6879">
              <w:rPr>
                <w:color w:val="0E3A53" w:themeColor="text2"/>
              </w:rPr>
              <w:t>360.535.4632</w:t>
            </w:r>
          </w:p>
          <w:p w14:paraId="5A5B7235" w14:textId="77777777" w:rsidR="003D5AE1" w:rsidRPr="003A6879" w:rsidRDefault="003D5AE1" w:rsidP="003D5AE1">
            <w:pPr>
              <w:pStyle w:val="ContactInfo"/>
              <w:rPr>
                <w:color w:val="0E3A53" w:themeColor="text2"/>
              </w:rPr>
            </w:pPr>
            <w:r w:rsidRPr="003A6879">
              <w:rPr>
                <w:color w:val="0E3A53" w:themeColor="text2"/>
              </w:rPr>
              <w:t>—</w:t>
            </w:r>
          </w:p>
          <w:p w14:paraId="01394D4D" w14:textId="3B303BC5" w:rsidR="003D5AE1" w:rsidRPr="003A6879" w:rsidRDefault="003A6879" w:rsidP="003D5AE1">
            <w:pPr>
              <w:pStyle w:val="ContactInfo"/>
              <w:rPr>
                <w:color w:val="0E3A53" w:themeColor="text2"/>
              </w:rPr>
            </w:pPr>
            <w:r w:rsidRPr="003A6879">
              <w:rPr>
                <w:color w:val="0E3A53" w:themeColor="text2"/>
              </w:rPr>
              <w:t>mnm612@uw.edu</w:t>
            </w:r>
          </w:p>
          <w:p w14:paraId="0E57219F" w14:textId="77777777" w:rsidR="003D5AE1" w:rsidRPr="003D5AE1" w:rsidRDefault="003D5AE1" w:rsidP="003D5AE1">
            <w:pPr>
              <w:pStyle w:val="ContactInfo"/>
            </w:pPr>
            <w:r w:rsidRPr="003D5AE1">
              <w:t>—</w:t>
            </w:r>
          </w:p>
          <w:p w14:paraId="3FB18F67" w14:textId="028B019D" w:rsidR="00ED77E6" w:rsidRDefault="00ED77E6" w:rsidP="003D5AE1">
            <w:pPr>
              <w:pStyle w:val="ContactInfo"/>
            </w:pPr>
          </w:p>
        </w:tc>
        <w:tc>
          <w:tcPr>
            <w:tcW w:w="540" w:type="dxa"/>
          </w:tcPr>
          <w:p w14:paraId="19D74211" w14:textId="77777777" w:rsidR="00ED77E6" w:rsidRDefault="00ED77E6">
            <w:pPr>
              <w:rPr>
                <w:rFonts w:ascii="Times New Roman"/>
                <w:sz w:val="24"/>
              </w:rPr>
            </w:pPr>
          </w:p>
        </w:tc>
        <w:tc>
          <w:tcPr>
            <w:tcW w:w="4610" w:type="dxa"/>
          </w:tcPr>
          <w:p w14:paraId="720E47A9" w14:textId="77777777" w:rsidR="003D5AE1" w:rsidRDefault="003D5AE1" w:rsidP="003D5AE1">
            <w:pPr>
              <w:pStyle w:val="Title"/>
            </w:pPr>
            <w:r>
              <w:rPr>
                <w:noProof/>
                <w:lang w:bidi="ar-SA"/>
              </w:rPr>
              <mc:AlternateContent>
                <mc:Choice Requires="wps">
                  <w:drawing>
                    <wp:inline distT="0" distB="0" distL="0" distR="0" wp14:anchorId="40A84AF9" wp14:editId="1350FF43">
                      <wp:extent cx="1381760" cy="215900"/>
                      <wp:effectExtent l="38100" t="38100" r="46990" b="31750"/>
                      <wp:docPr id="3" name="Freeform 13" descr="Decorative accent light"/>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81760" cy="215900"/>
                              </a:xfrm>
                              <a:custGeom>
                                <a:avLst/>
                                <a:gdLst>
                                  <a:gd name="T0" fmla="+- 0 10603 10603"/>
                                  <a:gd name="T1" fmla="*/ T0 w 2176"/>
                                  <a:gd name="T2" fmla="+- 0 6393 6053"/>
                                  <a:gd name="T3" fmla="*/ 6393 h 340"/>
                                  <a:gd name="T4" fmla="+- 0 11689 10603"/>
                                  <a:gd name="T5" fmla="*/ T4 w 2176"/>
                                  <a:gd name="T6" fmla="+- 0 6053 6053"/>
                                  <a:gd name="T7" fmla="*/ 6053 h 340"/>
                                  <a:gd name="T8" fmla="+- 0 12778 10603"/>
                                  <a:gd name="T9" fmla="*/ T8 w 2176"/>
                                  <a:gd name="T10" fmla="+- 0 6393 6053"/>
                                  <a:gd name="T11" fmla="*/ 6393 h 340"/>
                                </a:gdLst>
                                <a:ahLst/>
                                <a:cxnLst>
                                  <a:cxn ang="0">
                                    <a:pos x="T1" y="T3"/>
                                  </a:cxn>
                                  <a:cxn ang="0">
                                    <a:pos x="T5" y="T7"/>
                                  </a:cxn>
                                  <a:cxn ang="0">
                                    <a:pos x="T9" y="T11"/>
                                  </a:cxn>
                                </a:cxnLst>
                                <a:rect l="0" t="0" r="r" b="b"/>
                                <a:pathLst>
                                  <a:path w="2176" h="340">
                                    <a:moveTo>
                                      <a:pt x="0" y="340"/>
                                    </a:moveTo>
                                    <a:lnTo>
                                      <a:pt x="1086" y="0"/>
                                    </a:lnTo>
                                    <a:lnTo>
                                      <a:pt x="2175" y="340"/>
                                    </a:lnTo>
                                  </a:path>
                                </a:pathLst>
                              </a:custGeom>
                              <a:noFill/>
                              <a:ln w="76200" cap="rnd">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polyline w14:anchorId="5C92226B" id="Freeform 13" o:spid="_x0000_s1026" alt="Decorative accent light" style="visibility:visible;mso-wrap-style:square;mso-left-percent:-10001;mso-top-percent:-10001;mso-position-horizontal:absolute;mso-position-horizontal-relative:char;mso-position-vertical:absolute;mso-position-vertical-relative:line;mso-left-percent:-10001;mso-top-percent:-10001;v-text-anchor:top" points="0,17pt,54.3pt,0,108.75pt,17pt" coordsize="2176,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" filled="f" strokecolor="white" strokeweight="6pt">
                      <v:stroke endcap="round"/>
                      <v:path arrowok="t" o:connecttype="custom" o:connectlocs="0,4059555;689610,3843655;1381125,4059555" o:connectangles="0,0,0"/>
                      <w10:anchorlock/>
                    </v:polyline>
                  </w:pict>
                </mc:Fallback>
              </mc:AlternateContent>
            </w:r>
          </w:p>
          <w:p w14:paraId="379875A0" w14:textId="54399748" w:rsidR="003D5AE1" w:rsidRDefault="003A6879" w:rsidP="003A6879">
            <w:pPr>
              <w:pStyle w:val="Title"/>
            </w:pPr>
            <w:r>
              <w:t>HOME SAFE</w:t>
            </w:r>
          </w:p>
          <w:p w14:paraId="6EE549A6" w14:textId="7C87DF72" w:rsidR="003D5AE1" w:rsidRPr="000C4E0D" w:rsidRDefault="00651A2E" w:rsidP="000C4E0D">
            <w:pPr>
              <w:pStyle w:val="Subtitle"/>
            </w:pPr>
            <w:r>
              <w:t xml:space="preserve">Permanent, affordable, supportive housing for women and children escaping domestic violence. </w:t>
            </w:r>
          </w:p>
        </w:tc>
      </w:tr>
      <w:tr w:rsidR="00ED77E6" w14:paraId="4B40798E" w14:textId="77777777" w:rsidTr="00C94D47">
        <w:trPr>
          <w:trHeight w:val="1485"/>
        </w:trPr>
        <w:tc>
          <w:tcPr>
            <w:tcW w:w="4687" w:type="dxa"/>
          </w:tcPr>
          <w:p w14:paraId="635F2864" w14:textId="77777777" w:rsidR="00ED77E6" w:rsidRDefault="00ED77E6">
            <w:pPr>
              <w:rPr>
                <w:rFonts w:ascii="Times New Roman"/>
                <w:sz w:val="24"/>
              </w:rPr>
            </w:pPr>
          </w:p>
        </w:tc>
        <w:tc>
          <w:tcPr>
            <w:tcW w:w="693" w:type="dxa"/>
          </w:tcPr>
          <w:p w14:paraId="549D6DC0" w14:textId="77777777" w:rsidR="00ED77E6" w:rsidRDefault="00ED77E6">
            <w:pPr>
              <w:rPr>
                <w:rFonts w:ascii="Times New Roman"/>
                <w:sz w:val="24"/>
              </w:rPr>
            </w:pPr>
          </w:p>
        </w:tc>
        <w:tc>
          <w:tcPr>
            <w:tcW w:w="4230" w:type="dxa"/>
            <w:vAlign w:val="center"/>
          </w:tcPr>
          <w:p w14:paraId="36884E65" w14:textId="694A604F" w:rsidR="00ED77E6" w:rsidRDefault="00ED77E6" w:rsidP="003D5AE1">
            <w:pPr>
              <w:pStyle w:val="BodyText"/>
              <w:jc w:val="center"/>
              <w:rPr>
                <w:b/>
              </w:rPr>
            </w:pPr>
          </w:p>
        </w:tc>
        <w:tc>
          <w:tcPr>
            <w:tcW w:w="540" w:type="dxa"/>
          </w:tcPr>
          <w:p w14:paraId="263444E5" w14:textId="77777777" w:rsidR="00ED77E6" w:rsidRDefault="00ED77E6" w:rsidP="00FE73E7">
            <w:pPr>
              <w:pStyle w:val="BodyText"/>
              <w:rPr>
                <w:sz w:val="24"/>
              </w:rPr>
            </w:pPr>
          </w:p>
        </w:tc>
        <w:tc>
          <w:tcPr>
            <w:tcW w:w="4610" w:type="dxa"/>
            <w:vAlign w:val="center"/>
          </w:tcPr>
          <w:p w14:paraId="3E43D49E" w14:textId="0F100B31" w:rsidR="00ED77E6" w:rsidRDefault="00ED77E6" w:rsidP="003D5AE1">
            <w:pPr>
              <w:pStyle w:val="BodyText"/>
            </w:pPr>
          </w:p>
        </w:tc>
      </w:tr>
    </w:tbl>
    <w:p w14:paraId="0384135B" w14:textId="5F6E136B" w:rsidR="003D5AE1" w:rsidRDefault="003D5AE1">
      <w:pPr>
        <w:spacing w:after="0"/>
        <w:rPr>
          <w:rFonts w:ascii="Arial" w:hAnsi="Arial"/>
          <w:sz w:val="20"/>
        </w:rPr>
      </w:pPr>
      <w:r>
        <w:br w:type="page"/>
      </w:r>
    </w:p>
    <w:tbl>
      <w:tblPr>
        <w:tblW w:w="0" w:type="auto"/>
        <w:tblInd w:w="110" w:type="dxa"/>
        <w:tblLayout w:type="fixed"/>
        <w:tblCellMar>
          <w:left w:w="115" w:type="dxa"/>
          <w:right w:w="115" w:type="dxa"/>
        </w:tblCellMar>
        <w:tblLook w:val="01E0" w:firstRow="1" w:lastRow="1" w:firstColumn="1" w:lastColumn="1" w:noHBand="0" w:noVBand="0"/>
      </w:tblPr>
      <w:tblGrid>
        <w:gridCol w:w="4687"/>
        <w:gridCol w:w="683"/>
        <w:gridCol w:w="4320"/>
        <w:gridCol w:w="368"/>
        <w:gridCol w:w="4702"/>
      </w:tblGrid>
      <w:tr w:rsidR="00C94D47" w:rsidRPr="00FE73E7" w14:paraId="16B99BC5" w14:textId="77777777" w:rsidTr="00140216">
        <w:trPr>
          <w:trHeight w:val="7290"/>
        </w:trPr>
        <w:tc>
          <w:tcPr>
            <w:tcW w:w="4687" w:type="dxa"/>
          </w:tcPr>
          <w:p w14:paraId="6F7A6F26" w14:textId="663F8CB4" w:rsidR="00651A2E" w:rsidRPr="00FB4911" w:rsidRDefault="00C94D47" w:rsidP="00651A2E">
            <w:pPr>
              <w:pStyle w:val="Heading1"/>
              <w:rPr>
                <w:b w:val="0"/>
              </w:rPr>
            </w:pPr>
            <w:r w:rsidRPr="000C4E0D">
              <w:rPr>
                <w:noProof/>
              </w:rPr>
              <w:lastRenderedPageBreak/>
              <mc:AlternateContent>
                <mc:Choice Requires="wps">
                  <w:drawing>
                    <wp:anchor distT="0" distB="0" distL="114300" distR="114300" simplePos="0" relativeHeight="251665408" behindDoc="0" locked="0" layoutInCell="1" allowOverlap="1" wp14:anchorId="3692ADB8" wp14:editId="341F40AA">
                      <wp:simplePos x="0" y="0"/>
                      <wp:positionH relativeFrom="page">
                        <wp:posOffset>25400</wp:posOffset>
                      </wp:positionH>
                      <wp:positionV relativeFrom="page">
                        <wp:posOffset>69215</wp:posOffset>
                      </wp:positionV>
                      <wp:extent cx="848995" cy="153670"/>
                      <wp:effectExtent l="25400" t="25400" r="40005" b="49530"/>
                      <wp:wrapTopAndBottom/>
                      <wp:docPr id="11" name="Freeform 13" descr="Decorative accent dark"/>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48995" cy="153670"/>
                              </a:xfrm>
                              <a:custGeom>
                                <a:avLst/>
                                <a:gdLst>
                                  <a:gd name="T0" fmla="+- 0 5834 5834"/>
                                  <a:gd name="T1" fmla="*/ T0 w 1337"/>
                                  <a:gd name="T2" fmla="+- 0 1054 813"/>
                                  <a:gd name="T3" fmla="*/ 1054 h 242"/>
                                  <a:gd name="T4" fmla="+- 0 6499 5834"/>
                                  <a:gd name="T5" fmla="*/ T4 w 1337"/>
                                  <a:gd name="T6" fmla="+- 0 813 813"/>
                                  <a:gd name="T7" fmla="*/ 813 h 242"/>
                                  <a:gd name="T8" fmla="+- 0 7170 5834"/>
                                  <a:gd name="T9" fmla="*/ T8 w 1337"/>
                                  <a:gd name="T10" fmla="+- 0 1054 813"/>
                                  <a:gd name="T11" fmla="*/ 1054 h 242"/>
                                </a:gdLst>
                                <a:ahLst/>
                                <a:cxnLst>
                                  <a:cxn ang="0">
                                    <a:pos x="T1" y="T3"/>
                                  </a:cxn>
                                  <a:cxn ang="0">
                                    <a:pos x="T5" y="T7"/>
                                  </a:cxn>
                                  <a:cxn ang="0">
                                    <a:pos x="T9" y="T11"/>
                                  </a:cxn>
                                </a:cxnLst>
                                <a:rect l="0" t="0" r="r" b="b"/>
                                <a:pathLst>
                                  <a:path w="1337" h="242">
                                    <a:moveTo>
                                      <a:pt x="0" y="241"/>
                                    </a:moveTo>
                                    <a:lnTo>
                                      <a:pt x="665" y="0"/>
                                    </a:lnTo>
                                    <a:lnTo>
                                      <a:pt x="1336" y="241"/>
                                    </a:lnTo>
                                  </a:path>
                                </a:pathLst>
                              </a:custGeom>
                              <a:noFill/>
                              <a:ln w="63500" cap="rnd">
                                <a:solidFill>
                                  <a:schemeClr val="tx2"/>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F70D9B1" id="Freeform 13" o:spid="_x0000_s1026" alt="Decorative accent dark"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pt,17.5pt,35.25pt,5.45pt,68.8pt,17.5pt" coordsize="1337,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" filled="f" strokecolor="#0e3a53 [3215]" strokeweight="5pt">
                      <v:stroke endcap="round"/>
                      <v:path arrowok="t" o:connecttype="custom" o:connectlocs="0,669290;422275,516255;848360,669290" o:connectangles="0,0,0"/>
                      <w10:wrap type="topAndBottom" anchorx="page" anchory="page"/>
                    </v:polyline>
                  </w:pict>
                </mc:Fallback>
              </mc:AlternateContent>
            </w:r>
            <w:r w:rsidR="00651A2E">
              <w:t>Home Safe Housing is</w:t>
            </w:r>
          </w:p>
          <w:p w14:paraId="4706EBAE" w14:textId="77777777" w:rsidR="00651A2E" w:rsidRPr="00651A2E" w:rsidRDefault="00651A2E" w:rsidP="00651A2E">
            <w:pPr>
              <w:pStyle w:val="ListParagraph"/>
              <w:numPr>
                <w:ilvl w:val="0"/>
                <w:numId w:val="14"/>
              </w:numPr>
              <w:rPr>
                <w:sz w:val="22"/>
                <w:szCs w:val="24"/>
              </w:rPr>
            </w:pPr>
            <w:r w:rsidRPr="00651A2E">
              <w:rPr>
                <w:sz w:val="22"/>
                <w:szCs w:val="24"/>
              </w:rPr>
              <w:t>Trauma-informed</w:t>
            </w:r>
          </w:p>
          <w:p w14:paraId="6F8C5B2F" w14:textId="77777777" w:rsidR="00651A2E" w:rsidRPr="00651A2E" w:rsidRDefault="00651A2E" w:rsidP="00651A2E">
            <w:pPr>
              <w:pStyle w:val="ListParagraph"/>
              <w:numPr>
                <w:ilvl w:val="0"/>
                <w:numId w:val="14"/>
              </w:numPr>
              <w:rPr>
                <w:sz w:val="22"/>
                <w:szCs w:val="24"/>
              </w:rPr>
            </w:pPr>
            <w:r w:rsidRPr="00651A2E">
              <w:rPr>
                <w:sz w:val="22"/>
                <w:szCs w:val="24"/>
              </w:rPr>
              <w:t>Private</w:t>
            </w:r>
          </w:p>
          <w:p w14:paraId="76930645" w14:textId="77777777" w:rsidR="00651A2E" w:rsidRPr="00651A2E" w:rsidRDefault="00651A2E" w:rsidP="00651A2E">
            <w:pPr>
              <w:pStyle w:val="ListParagraph"/>
              <w:numPr>
                <w:ilvl w:val="0"/>
                <w:numId w:val="14"/>
              </w:numPr>
              <w:rPr>
                <w:sz w:val="22"/>
                <w:szCs w:val="24"/>
              </w:rPr>
            </w:pPr>
            <w:r w:rsidRPr="00651A2E">
              <w:rPr>
                <w:sz w:val="22"/>
                <w:szCs w:val="24"/>
              </w:rPr>
              <w:t>Safe</w:t>
            </w:r>
          </w:p>
          <w:p w14:paraId="01646A00" w14:textId="77777777" w:rsidR="00651A2E" w:rsidRPr="00651A2E" w:rsidRDefault="00651A2E" w:rsidP="00651A2E">
            <w:pPr>
              <w:pStyle w:val="ListParagraph"/>
              <w:numPr>
                <w:ilvl w:val="0"/>
                <w:numId w:val="14"/>
              </w:numPr>
              <w:rPr>
                <w:sz w:val="22"/>
                <w:szCs w:val="24"/>
              </w:rPr>
            </w:pPr>
            <w:r w:rsidRPr="00651A2E">
              <w:rPr>
                <w:sz w:val="22"/>
                <w:szCs w:val="24"/>
              </w:rPr>
              <w:t>Dignified</w:t>
            </w:r>
          </w:p>
          <w:p w14:paraId="044328E4" w14:textId="77777777" w:rsidR="00651A2E" w:rsidRPr="00651A2E" w:rsidRDefault="00651A2E" w:rsidP="00651A2E">
            <w:pPr>
              <w:pStyle w:val="ListParagraph"/>
              <w:numPr>
                <w:ilvl w:val="0"/>
                <w:numId w:val="14"/>
              </w:numPr>
              <w:rPr>
                <w:sz w:val="22"/>
                <w:szCs w:val="24"/>
              </w:rPr>
            </w:pPr>
            <w:r w:rsidRPr="00651A2E">
              <w:rPr>
                <w:sz w:val="22"/>
                <w:szCs w:val="24"/>
              </w:rPr>
              <w:t>Clean</w:t>
            </w:r>
          </w:p>
          <w:p w14:paraId="1F8470B9" w14:textId="77777777" w:rsidR="00651A2E" w:rsidRPr="00651A2E" w:rsidRDefault="00651A2E" w:rsidP="00651A2E">
            <w:pPr>
              <w:pStyle w:val="ListParagraph"/>
              <w:numPr>
                <w:ilvl w:val="0"/>
                <w:numId w:val="14"/>
              </w:numPr>
              <w:rPr>
                <w:sz w:val="22"/>
                <w:szCs w:val="24"/>
              </w:rPr>
            </w:pPr>
            <w:r w:rsidRPr="00651A2E">
              <w:rPr>
                <w:sz w:val="22"/>
                <w:szCs w:val="24"/>
              </w:rPr>
              <w:t>Promotes Self-Agency</w:t>
            </w:r>
          </w:p>
          <w:p w14:paraId="44484881" w14:textId="77777777" w:rsidR="00C94D47" w:rsidRDefault="00651A2E" w:rsidP="00651A2E">
            <w:pPr>
              <w:pStyle w:val="ListParagraph"/>
              <w:numPr>
                <w:ilvl w:val="0"/>
                <w:numId w:val="14"/>
              </w:numPr>
              <w:rPr>
                <w:sz w:val="22"/>
                <w:szCs w:val="24"/>
              </w:rPr>
            </w:pPr>
            <w:r w:rsidRPr="00651A2E">
              <w:rPr>
                <w:sz w:val="22"/>
                <w:szCs w:val="24"/>
              </w:rPr>
              <w:t>Centered within the Community</w:t>
            </w:r>
          </w:p>
          <w:p w14:paraId="6F2A8256" w14:textId="77777777" w:rsidR="00651A2E" w:rsidRDefault="00651A2E" w:rsidP="00651A2E"/>
          <w:p w14:paraId="22294069" w14:textId="2ABBAEC8" w:rsidR="00AA2835" w:rsidRPr="00AA2835" w:rsidRDefault="00AA2835" w:rsidP="00AA2835">
            <w:pPr>
              <w:pStyle w:val="Heading2"/>
              <w:ind w:left="720" w:hanging="720"/>
            </w:pPr>
          </w:p>
        </w:tc>
        <w:tc>
          <w:tcPr>
            <w:tcW w:w="683" w:type="dxa"/>
          </w:tcPr>
          <w:p w14:paraId="2398B34B" w14:textId="77777777" w:rsidR="00C94D47" w:rsidRDefault="00C94D47">
            <w:pPr>
              <w:rPr>
                <w:rFonts w:ascii="Times New Roman"/>
                <w:sz w:val="20"/>
              </w:rPr>
            </w:pPr>
          </w:p>
        </w:tc>
        <w:tc>
          <w:tcPr>
            <w:tcW w:w="4320" w:type="dxa"/>
            <w:vMerge w:val="restart"/>
          </w:tcPr>
          <w:p w14:paraId="34231219" w14:textId="7C283317" w:rsidR="00C94D47" w:rsidRDefault="00C94D47" w:rsidP="000C4E0D">
            <w:pPr>
              <w:pStyle w:val="Heading1"/>
            </w:pPr>
            <w:r w:rsidRPr="00ED77E6">
              <w:rPr>
                <w:noProof/>
                <w:lang w:bidi="ar-SA"/>
              </w:rPr>
              <mc:AlternateContent>
                <mc:Choice Requires="wps">
                  <w:drawing>
                    <wp:anchor distT="0" distB="0" distL="114300" distR="114300" simplePos="0" relativeHeight="251666432" behindDoc="0" locked="0" layoutInCell="1" allowOverlap="1" wp14:anchorId="2E0084EA" wp14:editId="64F7BF9A">
                      <wp:simplePos x="0" y="0"/>
                      <wp:positionH relativeFrom="page">
                        <wp:posOffset>25400</wp:posOffset>
                      </wp:positionH>
                      <wp:positionV relativeFrom="page">
                        <wp:posOffset>60960</wp:posOffset>
                      </wp:positionV>
                      <wp:extent cx="848995" cy="153670"/>
                      <wp:effectExtent l="25400" t="25400" r="40005" b="49530"/>
                      <wp:wrapTopAndBottom/>
                      <wp:docPr id="12" name="Freeform 13" descr="Decorative accent dark"/>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48995" cy="153670"/>
                              </a:xfrm>
                              <a:custGeom>
                                <a:avLst/>
                                <a:gdLst>
                                  <a:gd name="T0" fmla="+- 0 5834 5834"/>
                                  <a:gd name="T1" fmla="*/ T0 w 1337"/>
                                  <a:gd name="T2" fmla="+- 0 1054 813"/>
                                  <a:gd name="T3" fmla="*/ 1054 h 242"/>
                                  <a:gd name="T4" fmla="+- 0 6499 5834"/>
                                  <a:gd name="T5" fmla="*/ T4 w 1337"/>
                                  <a:gd name="T6" fmla="+- 0 813 813"/>
                                  <a:gd name="T7" fmla="*/ 813 h 242"/>
                                  <a:gd name="T8" fmla="+- 0 7170 5834"/>
                                  <a:gd name="T9" fmla="*/ T8 w 1337"/>
                                  <a:gd name="T10" fmla="+- 0 1054 813"/>
                                  <a:gd name="T11" fmla="*/ 1054 h 242"/>
                                </a:gdLst>
                                <a:ahLst/>
                                <a:cxnLst>
                                  <a:cxn ang="0">
                                    <a:pos x="T1" y="T3"/>
                                  </a:cxn>
                                  <a:cxn ang="0">
                                    <a:pos x="T5" y="T7"/>
                                  </a:cxn>
                                  <a:cxn ang="0">
                                    <a:pos x="T9" y="T11"/>
                                  </a:cxn>
                                </a:cxnLst>
                                <a:rect l="0" t="0" r="r" b="b"/>
                                <a:pathLst>
                                  <a:path w="1337" h="242">
                                    <a:moveTo>
                                      <a:pt x="0" y="241"/>
                                    </a:moveTo>
                                    <a:lnTo>
                                      <a:pt x="665" y="0"/>
                                    </a:lnTo>
                                    <a:lnTo>
                                      <a:pt x="1336" y="241"/>
                                    </a:lnTo>
                                  </a:path>
                                </a:pathLst>
                              </a:custGeom>
                              <a:noFill/>
                              <a:ln w="63500" cap="rnd">
                                <a:solidFill>
                                  <a:schemeClr val="tx2"/>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03F72A7" id="Freeform 13" o:spid="_x0000_s1026" alt="Decorative accent dark" style="position:absolute;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pt,16.85pt,35.25pt,4.8pt,68.8pt,16.85pt" coordsize="1337,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" filled="f" strokecolor="#0e3a53 [3215]" strokeweight="5pt">
                      <v:stroke endcap="round"/>
                      <v:path arrowok="t" o:connecttype="custom" o:connectlocs="0,669290;422275,516255;848360,669290" o:connectangles="0,0,0"/>
                      <w10:wrap type="topAndBottom" anchorx="page" anchory="page"/>
                    </v:polyline>
                  </w:pict>
                </mc:Fallback>
              </mc:AlternateContent>
            </w:r>
            <w:r w:rsidR="00651A2E">
              <w:t xml:space="preserve">Get Involved! </w:t>
            </w:r>
          </w:p>
          <w:p w14:paraId="0D7EA409" w14:textId="77777777" w:rsidR="00651A2E" w:rsidRDefault="00651A2E" w:rsidP="00651A2E">
            <w:r w:rsidRPr="00FE0118">
              <w:rPr>
                <w:b/>
              </w:rPr>
              <w:t>Donate:</w:t>
            </w:r>
            <w:r>
              <w:t xml:space="preserve"> Property, housing, or funds.</w:t>
            </w:r>
          </w:p>
          <w:p w14:paraId="4E67B833" w14:textId="77777777" w:rsidR="00651A2E" w:rsidRDefault="00651A2E" w:rsidP="00651A2E">
            <w:r w:rsidRPr="00FE0118">
              <w:rPr>
                <w:b/>
              </w:rPr>
              <w:t>Volunteer:</w:t>
            </w:r>
            <w:r>
              <w:t xml:space="preserve"> Are you a licensed mental health practitioner or social worker who can volunteer 4 hours a month? We need you! </w:t>
            </w:r>
          </w:p>
          <w:p w14:paraId="7C124894" w14:textId="77777777" w:rsidR="00651A2E" w:rsidRDefault="00651A2E" w:rsidP="00651A2E">
            <w:r w:rsidRPr="00FE0118">
              <w:rPr>
                <w:b/>
              </w:rPr>
              <w:t>Homeowners:</w:t>
            </w:r>
            <w:r>
              <w:t xml:space="preserve"> A call to landlords who would like to participate in our program. Participation provides tax incentives. </w:t>
            </w:r>
          </w:p>
          <w:p w14:paraId="27053BA5" w14:textId="64773D9D" w:rsidR="00C94D47" w:rsidRDefault="00651A2E" w:rsidP="00651A2E">
            <w:r>
              <w:rPr>
                <w:b/>
              </w:rPr>
              <w:t>Partner A</w:t>
            </w:r>
            <w:r w:rsidRPr="00FE0118">
              <w:rPr>
                <w:b/>
              </w:rPr>
              <w:t>gencies:</w:t>
            </w:r>
            <w:r>
              <w:t xml:space="preserve"> Is your agency interested in referring families to this program? Reach out via our email today.</w:t>
            </w:r>
          </w:p>
          <w:p w14:paraId="0ECDE197" w14:textId="749A3D10" w:rsidR="00C94D47" w:rsidRPr="000C4E0D" w:rsidRDefault="00651A2E" w:rsidP="000C4E0D">
            <w:pPr>
              <w:pStyle w:val="QuoteAlt"/>
            </w:pPr>
            <w:r>
              <w:t xml:space="preserve">With in-house support from licensed social workers and therapists, Home Safe is designed to help families heal and thrive after trauma. </w:t>
            </w:r>
          </w:p>
        </w:tc>
        <w:tc>
          <w:tcPr>
            <w:tcW w:w="368" w:type="dxa"/>
          </w:tcPr>
          <w:p w14:paraId="0B541D9F" w14:textId="77777777" w:rsidR="00C94D47" w:rsidRPr="00AA2835" w:rsidRDefault="00C94D47" w:rsidP="00AA2835">
            <w:pPr>
              <w:pStyle w:val="Heading2"/>
            </w:pPr>
          </w:p>
        </w:tc>
        <w:tc>
          <w:tcPr>
            <w:tcW w:w="4702" w:type="dxa"/>
            <w:vMerge w:val="restart"/>
          </w:tcPr>
          <w:p w14:paraId="35012658" w14:textId="0B0E7A5B" w:rsidR="00C94D47" w:rsidRDefault="00651A2E" w:rsidP="000C4E0D">
            <w:pPr>
              <w:pStyle w:val="Heading2"/>
            </w:pPr>
            <w:r>
              <w:t>Background</w:t>
            </w:r>
          </w:p>
          <w:p w14:paraId="0828BFAF" w14:textId="534DB2D4" w:rsidR="00C94D47" w:rsidRPr="00C94D47" w:rsidRDefault="00651A2E" w:rsidP="00651A2E">
            <w:r w:rsidRPr="009F03A0">
              <w:t>There is a large body of evidence suggesting that interventions for housing for DV survivors should be trauma-informed, encourage collaboration with the surrounding community, and help survivors to re-connect with their social support systems like family and friends. A review of housing policies and program practices by Baker, C. K., Billhardt, K. A., Warren, J., Rollins, C., &amp; Glass (2010) found that there is a trend towards policies to protect DV survivors and more funding is being allocated for permanent and long-term housing for DV survivors as research shines a light on the need for more long-term services.</w:t>
            </w:r>
          </w:p>
          <w:p w14:paraId="1E4E5B84" w14:textId="3B496323" w:rsidR="00C94D47" w:rsidRDefault="00651A2E" w:rsidP="00651A2E">
            <w:pPr>
              <w:pStyle w:val="Heading2"/>
              <w:ind w:left="720" w:hanging="720"/>
            </w:pPr>
            <w:r>
              <w:t>Program Evaluation</w:t>
            </w:r>
          </w:p>
          <w:p w14:paraId="7DE7D68E" w14:textId="77777777" w:rsidR="00651A2E" w:rsidRPr="00C94D47" w:rsidRDefault="00651A2E" w:rsidP="00651A2E">
            <w:r w:rsidRPr="00553628">
              <w:t>Program evaluation will be formative, allowing for periodic evaluation of the program throughout the year. Course correction as needed will be implemented to ensure that Home Safe is managed in a compassionate, ethical, fiscally responsible, culturally responsive, evidence based, and client-driven manner.</w:t>
            </w:r>
          </w:p>
          <w:p w14:paraId="096D1C5F" w14:textId="77777777" w:rsidR="00651A2E" w:rsidRPr="00651A2E" w:rsidRDefault="00651A2E" w:rsidP="00651A2E"/>
          <w:sdt>
            <w:sdtPr>
              <w:id w:val="-1463570555"/>
              <w:placeholder>
                <w:docPart w:val="3BA45A7C34D44618BB8600D8E0DB8B1C"/>
              </w:placeholder>
              <w:temporary/>
              <w15:appearance w15:val="hidden"/>
            </w:sdtPr>
            <w:sdtEndPr/>
            <w:sdtContent>
              <w:p w14:paraId="3F19A09C" w14:textId="6CB5A20E" w:rsidR="00651A2E" w:rsidRDefault="00651A2E" w:rsidP="00651A2E"/>
              <w:p w14:paraId="2B91E2E1" w14:textId="2DC4A9DF" w:rsidR="00C94D47" w:rsidRPr="00C94D47" w:rsidRDefault="00B7472F" w:rsidP="00C94D47"/>
            </w:sdtContent>
          </w:sdt>
        </w:tc>
        <w:bookmarkStart w:id="0" w:name="_GoBack"/>
        <w:bookmarkEnd w:id="0"/>
      </w:tr>
      <w:tr w:rsidR="00C94D47" w:rsidRPr="00FE73E7" w14:paraId="6126A91B" w14:textId="77777777" w:rsidTr="00140216">
        <w:trPr>
          <w:trHeight w:val="1620"/>
        </w:trPr>
        <w:tc>
          <w:tcPr>
            <w:tcW w:w="4687" w:type="dxa"/>
          </w:tcPr>
          <w:p w14:paraId="699999B9" w14:textId="77777777" w:rsidR="00C94D47" w:rsidRPr="000C4E0D" w:rsidRDefault="00C94D47" w:rsidP="00C94D47"/>
        </w:tc>
        <w:tc>
          <w:tcPr>
            <w:tcW w:w="683" w:type="dxa"/>
          </w:tcPr>
          <w:p w14:paraId="44AB4126" w14:textId="77777777" w:rsidR="00C94D47" w:rsidRDefault="00C94D47" w:rsidP="00C94D47">
            <w:pPr>
              <w:rPr>
                <w:rFonts w:ascii="Times New Roman"/>
                <w:sz w:val="20"/>
              </w:rPr>
            </w:pPr>
          </w:p>
        </w:tc>
        <w:tc>
          <w:tcPr>
            <w:tcW w:w="4320" w:type="dxa"/>
            <w:vMerge/>
          </w:tcPr>
          <w:p w14:paraId="78EF1AB4" w14:textId="77777777" w:rsidR="00C94D47" w:rsidRPr="00ED77E6" w:rsidRDefault="00C94D47" w:rsidP="00C94D47">
            <w:pPr>
              <w:rPr>
                <w:noProof/>
                <w:lang w:bidi="ar-SA"/>
              </w:rPr>
            </w:pPr>
          </w:p>
        </w:tc>
        <w:tc>
          <w:tcPr>
            <w:tcW w:w="368" w:type="dxa"/>
          </w:tcPr>
          <w:p w14:paraId="07E06BAC" w14:textId="77777777" w:rsidR="00C94D47" w:rsidRDefault="00C94D47" w:rsidP="00C94D47">
            <w:pPr>
              <w:rPr>
                <w:rFonts w:ascii="Times New Roman"/>
                <w:sz w:val="20"/>
              </w:rPr>
            </w:pPr>
          </w:p>
        </w:tc>
        <w:tc>
          <w:tcPr>
            <w:tcW w:w="4702" w:type="dxa"/>
            <w:vMerge/>
          </w:tcPr>
          <w:p w14:paraId="478F57C3" w14:textId="77777777" w:rsidR="00C94D47" w:rsidRDefault="00C94D47" w:rsidP="00C94D47"/>
        </w:tc>
      </w:tr>
      <w:tr w:rsidR="00C94D47" w:rsidRPr="00FE73E7" w14:paraId="2531548F" w14:textId="77777777" w:rsidTr="00140216">
        <w:trPr>
          <w:trHeight w:val="1260"/>
        </w:trPr>
        <w:tc>
          <w:tcPr>
            <w:tcW w:w="4687" w:type="dxa"/>
          </w:tcPr>
          <w:p w14:paraId="233265C6" w14:textId="77777777" w:rsidR="00C94D47" w:rsidRPr="000C4E0D" w:rsidRDefault="00C94D47" w:rsidP="00C94D47"/>
        </w:tc>
        <w:tc>
          <w:tcPr>
            <w:tcW w:w="683" w:type="dxa"/>
          </w:tcPr>
          <w:p w14:paraId="5F772529" w14:textId="77777777" w:rsidR="00C94D47" w:rsidRDefault="00C94D47" w:rsidP="00C94D47">
            <w:pPr>
              <w:rPr>
                <w:rFonts w:ascii="Times New Roman"/>
                <w:sz w:val="20"/>
              </w:rPr>
            </w:pPr>
          </w:p>
        </w:tc>
        <w:tc>
          <w:tcPr>
            <w:tcW w:w="4320" w:type="dxa"/>
          </w:tcPr>
          <w:p w14:paraId="78D973A0" w14:textId="20506EE9" w:rsidR="00C94D47" w:rsidRPr="00ED77E6" w:rsidRDefault="002B59BA" w:rsidP="00C94D47">
            <w:pPr>
              <w:rPr>
                <w:noProof/>
                <w:lang w:bidi="ar-SA"/>
              </w:rPr>
            </w:pPr>
            <w:r>
              <w:rPr>
                <w:noProof/>
              </w:rPr>
              <mc:AlternateContent>
                <mc:Choice Requires="wps">
                  <w:drawing>
                    <wp:anchor distT="0" distB="0" distL="114300" distR="114300" simplePos="0" relativeHeight="251669504" behindDoc="0" locked="0" layoutInCell="1" allowOverlap="1" wp14:anchorId="108A686C" wp14:editId="40BE43A0">
                      <wp:simplePos x="0" y="0"/>
                      <wp:positionH relativeFrom="column">
                        <wp:posOffset>-3597094</wp:posOffset>
                      </wp:positionH>
                      <wp:positionV relativeFrom="paragraph">
                        <wp:posOffset>825681</wp:posOffset>
                      </wp:positionV>
                      <wp:extent cx="9588138" cy="713650"/>
                      <wp:effectExtent l="0" t="0" r="0" b="0"/>
                      <wp:wrapNone/>
                      <wp:docPr id="19" name="Text Box 19"/>
                      <wp:cNvGraphicFramePr/>
                      <a:graphic xmlns:a="http://schemas.openxmlformats.org/drawingml/2006/main">
                        <a:graphicData uri="http://schemas.microsoft.com/office/word/2010/wordprocessingShape">
                          <wps:wsp>
                            <wps:cNvSpPr txBox="1"/>
                            <wps:spPr>
                              <a:xfrm>
                                <a:off x="0" y="0"/>
                                <a:ext cx="9588138" cy="713650"/>
                              </a:xfrm>
                              <a:prstGeom prst="rect">
                                <a:avLst/>
                              </a:prstGeom>
                              <a:solidFill>
                                <a:schemeClr val="lt1"/>
                              </a:solidFill>
                              <a:ln w="6350">
                                <a:noFill/>
                              </a:ln>
                            </wps:spPr>
                            <wps:txbx>
                              <w:txbxContent>
                                <w:p w14:paraId="69DD44F1" w14:textId="5BE2D2EB" w:rsidR="002B59BA" w:rsidRPr="002B59BA" w:rsidRDefault="002B59BA" w:rsidP="002B59BA">
                                  <w:pPr>
                                    <w:ind w:left="193"/>
                                    <w:rPr>
                                      <w:sz w:val="14"/>
                                      <w:szCs w:val="14"/>
                                    </w:rPr>
                                  </w:pPr>
                                  <w:r w:rsidRPr="002B59BA">
                                    <w:rPr>
                                      <w:b/>
                                      <w:bCs/>
                                      <w:sz w:val="14"/>
                                      <w:szCs w:val="14"/>
                                    </w:rPr>
                                    <w:t>References:</w:t>
                                  </w:r>
                                  <w:r w:rsidRPr="002B59BA">
                                    <w:rPr>
                                      <w:sz w:val="14"/>
                                      <w:szCs w:val="14"/>
                                    </w:rPr>
                                    <w:t xml:space="preserve"> Amber Clough, Jessica E. Draughon, Veronica Njie-Carr, Chiquita Rollins, Nancy Glass, 2014. (n.d.) ‘Having housing made everything else possible’: Affordable, safe and stable housing for women survivors of violence—. Retrieved November 21, 2019, from </w:t>
                                  </w:r>
                                  <w:r w:rsidRPr="002B59BA">
                                    <w:rPr>
                                      <w:sz w:val="14"/>
                                      <w:szCs w:val="14"/>
                                      <w:u w:val="single"/>
                                    </w:rPr>
                                    <w:t>https://journals-sagepub-com.offcampus.lib.washington.edu/doi/full/10.1177/1473325013503003</w:t>
                                  </w:r>
                                  <w:r w:rsidRPr="002B59BA">
                                    <w:rPr>
                                      <w:sz w:val="14"/>
                                      <w:szCs w:val="14"/>
                                    </w:rPr>
                                    <w:t xml:space="preserve">Baker, C. K., Billhardt, K. A., Warren, J., Rollins, C., &amp; Glass, N. E. (2010). Domestic violence, housing instability, and homelessness: A review of housing policies and program practices for meeting the needs of survivors. Aggression and Violent Behavior, 15(6), 430–439. https://doi.org/10.1016/j.avb.2010.07.005Clark, D. L., Wood, L., &amp; Sullivan, C. M. (2019). Examining the Needs and Experiences of Domestic Violence Survivors in Transitional Housing. Journal of Family Violence, 34(4), 275–286. https://doi.org/10.1007/s10896-018-0010-4Trabold, N., McMahon, J., Alsobrooks, S., Whitney, S., &amp; Mittal, M. (2018). A Systematic Review of Intimate Partner Violence Interventions: State of the Field and Implications for Practitioners. Trauma, Violence, &amp; Abuse, 1524838018767934. </w:t>
                                  </w:r>
                                  <w:r w:rsidRPr="002B59BA">
                                    <w:rPr>
                                      <w:sz w:val="14"/>
                                      <w:szCs w:val="14"/>
                                      <w:u w:val="single"/>
                                    </w:rPr>
                                    <w:t>https://doi.org/10.1177/1524838018767934</w:t>
                                  </w:r>
                                </w:p>
                                <w:p w14:paraId="04B6967D" w14:textId="77777777" w:rsidR="002B59BA" w:rsidRPr="002B59BA" w:rsidRDefault="002B59BA">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8A686C" id="Text Box 19" o:spid="_x0000_s1027" type="#_x0000_t202" style="position:absolute;margin-left:-283.25pt;margin-top:65pt;width:754.95pt;height:56.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" fillcolor="white [3201]" stroked="f" strokeweight=".5pt">
                      <v:textbox>
                        <w:txbxContent>
                          <w:p w14:paraId="69DD44F1" w14:textId="5BE2D2EB" w:rsidR="002B59BA" w:rsidRPr="002B59BA" w:rsidRDefault="002B59BA" w:rsidP="002B59BA">
                            <w:pPr>
                              <w:ind w:left="193"/>
                              <w:rPr>
                                <w:sz w:val="14"/>
                                <w:szCs w:val="14"/>
                              </w:rPr>
                            </w:pPr>
                            <w:r w:rsidRPr="002B59BA">
                              <w:rPr>
                                <w:b/>
                                <w:bCs/>
                                <w:sz w:val="14"/>
                                <w:szCs w:val="14"/>
                              </w:rPr>
                              <w:t>References:</w:t>
                            </w:r>
                            <w:r w:rsidRPr="002B59BA">
                              <w:rPr>
                                <w:sz w:val="14"/>
                                <w:szCs w:val="14"/>
                              </w:rPr>
                              <w:t xml:space="preserve"> Amber Clough, Jessica E. Draughon, Veronica Njie-Carr, Chiquita Rollins, Nancy Glass, 2014. (n.d.) ‘Having housing made everything else possible’: Affordable, safe and stable housing for women survivors of violence—. Retrieved November 21, 2019, from </w:t>
                            </w:r>
                            <w:r w:rsidRPr="002B59BA">
                              <w:rPr>
                                <w:sz w:val="14"/>
                                <w:szCs w:val="14"/>
                                <w:u w:val="single"/>
                              </w:rPr>
                              <w:t>https://journals-sagepub-com.offcampus.lib.washington.edu/doi/full/10.1177/1473325013503003</w:t>
                            </w:r>
                            <w:r w:rsidRPr="002B59BA">
                              <w:rPr>
                                <w:sz w:val="14"/>
                                <w:szCs w:val="14"/>
                              </w:rPr>
                              <w:t xml:space="preserve">Baker, C. K., Billhardt, K. A., Warren, J., Rollins, C., &amp; Glass, N. E. (2010). Domestic violence, housing instability, and homelessness: A review of housing policies and program practices for meeting the needs of survivors. Aggression and Violent Behavior, 15(6), 430–439. https://doi.org/10.1016/j.avb.2010.07.005Clark, D. L., Wood, L., &amp; Sullivan, C. M. (2019). Examining the Needs and Experiences of Domestic Violence Survivors in Transitional Housing. Journal of Family Violence, 34(4), 275–286. https://doi.org/10.1007/s10896-018-0010-4Trabold, N., McMahon, J., Alsobrooks, S., Whitney, S., &amp; Mittal, M. (2018). A Systematic Review of Intimate Partner Violence Interventions: State of the Field and Implications for Practitioners. Trauma, Violence, &amp; Abuse, 1524838018767934. </w:t>
                            </w:r>
                            <w:r w:rsidRPr="002B59BA">
                              <w:rPr>
                                <w:sz w:val="14"/>
                                <w:szCs w:val="14"/>
                                <w:u w:val="single"/>
                              </w:rPr>
                              <w:t>https://doi.org/10.1177/1524838018767934</w:t>
                            </w:r>
                          </w:p>
                          <w:p w14:paraId="04B6967D" w14:textId="77777777" w:rsidR="002B59BA" w:rsidRPr="002B59BA" w:rsidRDefault="002B59BA">
                            <w:pPr>
                              <w:rPr>
                                <w:sz w:val="16"/>
                                <w:szCs w:val="16"/>
                              </w:rPr>
                            </w:pPr>
                          </w:p>
                        </w:txbxContent>
                      </v:textbox>
                    </v:shape>
                  </w:pict>
                </mc:Fallback>
              </mc:AlternateContent>
            </w:r>
          </w:p>
        </w:tc>
        <w:tc>
          <w:tcPr>
            <w:tcW w:w="368" w:type="dxa"/>
          </w:tcPr>
          <w:p w14:paraId="4935CA3E" w14:textId="77777777" w:rsidR="00C94D47" w:rsidRDefault="00C94D47" w:rsidP="00C94D47">
            <w:pPr>
              <w:rPr>
                <w:rFonts w:ascii="Times New Roman"/>
                <w:sz w:val="20"/>
              </w:rPr>
            </w:pPr>
          </w:p>
        </w:tc>
        <w:tc>
          <w:tcPr>
            <w:tcW w:w="4702" w:type="dxa"/>
          </w:tcPr>
          <w:p w14:paraId="2F9C95F3" w14:textId="77777777" w:rsidR="00C94D47" w:rsidRDefault="00C94D47" w:rsidP="00C94D47"/>
        </w:tc>
      </w:tr>
    </w:tbl>
    <w:p w14:paraId="7085BE26" w14:textId="2CBB163A" w:rsidR="007E2494" w:rsidRDefault="007E2494" w:rsidP="00C94D47">
      <w:pPr>
        <w:pStyle w:val="BodyText"/>
      </w:pPr>
    </w:p>
    <w:sectPr w:rsidR="007E2494" w:rsidSect="00C94D47">
      <w:headerReference w:type="default" r:id="rId12"/>
      <w:footerReference w:type="even" r:id="rId13"/>
      <w:pgSz w:w="15840" w:h="12240" w:orient="landscape"/>
      <w:pgMar w:top="720" w:right="400" w:bottom="0" w:left="440" w:header="720" w:footer="432"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086239" w14:textId="77777777" w:rsidR="00B7472F" w:rsidRDefault="00B7472F" w:rsidP="00ED77E6">
      <w:r>
        <w:separator/>
      </w:r>
    </w:p>
  </w:endnote>
  <w:endnote w:type="continuationSeparator" w:id="0">
    <w:p w14:paraId="44D319D4" w14:textId="77777777" w:rsidR="00B7472F" w:rsidRDefault="00B7472F" w:rsidP="00ED7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FEC80D" w14:textId="77777777" w:rsidR="005C2956" w:rsidRDefault="00140216">
    <w:pPr>
      <w:pStyle w:val="Footer"/>
    </w:pPr>
    <w:r>
      <w:rPr>
        <w:noProof/>
      </w:rPr>
      <mc:AlternateContent>
        <mc:Choice Requires="wpg">
          <w:drawing>
            <wp:anchor distT="0" distB="0" distL="114300" distR="114300" simplePos="0" relativeHeight="251670528" behindDoc="1" locked="0" layoutInCell="1" allowOverlap="1" wp14:anchorId="57B2AF85" wp14:editId="7D04699D">
              <wp:simplePos x="0" y="0"/>
              <mc:AlternateContent>
                <mc:Choice Requires="wp14">
                  <wp:positionH relativeFrom="page">
                    <wp14:pctPosHOffset>-1200</wp14:pctPosHOffset>
                  </wp:positionH>
                </mc:Choice>
                <mc:Fallback>
                  <wp:positionH relativeFrom="page">
                    <wp:posOffset>-120650</wp:posOffset>
                  </wp:positionH>
                </mc:Fallback>
              </mc:AlternateContent>
              <wp:positionV relativeFrom="page">
                <wp:align>bottom</wp:align>
              </wp:positionV>
              <wp:extent cx="10734041" cy="3362325"/>
              <wp:effectExtent l="0" t="0" r="0" b="6350"/>
              <wp:wrapNone/>
              <wp:docPr id="30" name="Group 30" descr="Inside background accent"/>
              <wp:cNvGraphicFramePr/>
              <a:graphic xmlns:a="http://schemas.openxmlformats.org/drawingml/2006/main">
                <a:graphicData uri="http://schemas.microsoft.com/office/word/2010/wordprocessingGroup">
                  <wpg:wgp>
                    <wpg:cNvGrpSpPr/>
                    <wpg:grpSpPr>
                      <a:xfrm>
                        <a:off x="0" y="0"/>
                        <a:ext cx="10734041" cy="3362325"/>
                        <a:chOff x="0" y="66675"/>
                        <a:chExt cx="10734041" cy="3362325"/>
                      </a:xfrm>
                    </wpg:grpSpPr>
                    <wps:wsp>
                      <wps:cNvPr id="13" name="Freeform 16"/>
                      <wps:cNvSpPr>
                        <a:spLocks/>
                      </wps:cNvSpPr>
                      <wps:spPr bwMode="auto">
                        <a:xfrm>
                          <a:off x="133351" y="66675"/>
                          <a:ext cx="10600690" cy="3362325"/>
                        </a:xfrm>
                        <a:custGeom>
                          <a:avLst/>
                          <a:gdLst>
                            <a:gd name="T0" fmla="*/ 0 w 15840"/>
                            <a:gd name="T1" fmla="+- 0 6948 6948"/>
                            <a:gd name="T2" fmla="*/ 6948 h 5112"/>
                            <a:gd name="T3" fmla="*/ 0 w 15840"/>
                            <a:gd name="T4" fmla="+- 0 12060 6948"/>
                            <a:gd name="T5" fmla="*/ 12060 h 5112"/>
                            <a:gd name="T6" fmla="*/ 15840 w 15840"/>
                            <a:gd name="T7" fmla="+- 0 12060 6948"/>
                            <a:gd name="T8" fmla="*/ 12060 h 5112"/>
                            <a:gd name="T9" fmla="*/ 0 w 15840"/>
                            <a:gd name="T10" fmla="+- 0 6948 6948"/>
                            <a:gd name="T11" fmla="*/ 6948 h 5112"/>
                          </a:gdLst>
                          <a:ahLst/>
                          <a:cxnLst>
                            <a:cxn ang="0">
                              <a:pos x="T0" y="T2"/>
                            </a:cxn>
                            <a:cxn ang="0">
                              <a:pos x="T3" y="T5"/>
                            </a:cxn>
                            <a:cxn ang="0">
                              <a:pos x="T6" y="T8"/>
                            </a:cxn>
                            <a:cxn ang="0">
                              <a:pos x="T9" y="T11"/>
                            </a:cxn>
                          </a:cxnLst>
                          <a:rect l="0" t="0" r="r" b="b"/>
                          <a:pathLst>
                            <a:path w="15840" h="5112">
                              <a:moveTo>
                                <a:pt x="0" y="0"/>
                              </a:moveTo>
                              <a:lnTo>
                                <a:pt x="0" y="5112"/>
                              </a:lnTo>
                              <a:lnTo>
                                <a:pt x="15840" y="5112"/>
                              </a:lnTo>
                              <a:lnTo>
                                <a:pt x="0" y="0"/>
                              </a:lnTo>
                              <a:close/>
                            </a:path>
                          </a:pathLst>
                        </a:custGeom>
                        <a:solidFill>
                          <a:schemeClr val="accent2"/>
                        </a:solidFill>
                        <a:ln>
                          <a:noFill/>
                        </a:ln>
                      </wps:spPr>
                      <wps:bodyPr rot="0" vert="horz" wrap="square" lIns="91440" tIns="45720" rIns="91440" bIns="45720" anchor="t" anchorCtr="0" upright="1">
                        <a:noAutofit/>
                      </wps:bodyPr>
                    </wps:wsp>
                    <wps:wsp>
                      <wps:cNvPr id="16" name="Freeform 16" descr="Construction Texture. Bricks. Wall."/>
                      <wps:cNvSpPr>
                        <a:spLocks/>
                      </wps:cNvSpPr>
                      <wps:spPr bwMode="auto">
                        <a:xfrm>
                          <a:off x="0" y="152400"/>
                          <a:ext cx="10058400" cy="3247200"/>
                        </a:xfrm>
                        <a:custGeom>
                          <a:avLst/>
                          <a:gdLst>
                            <a:gd name="T0" fmla="*/ 0 w 15840"/>
                            <a:gd name="T1" fmla="+- 0 6948 6948"/>
                            <a:gd name="T2" fmla="*/ 6948 h 5112"/>
                            <a:gd name="T3" fmla="*/ 0 w 15840"/>
                            <a:gd name="T4" fmla="+- 0 12060 6948"/>
                            <a:gd name="T5" fmla="*/ 12060 h 5112"/>
                            <a:gd name="T6" fmla="*/ 15840 w 15840"/>
                            <a:gd name="T7" fmla="+- 0 12060 6948"/>
                            <a:gd name="T8" fmla="*/ 12060 h 5112"/>
                            <a:gd name="T9" fmla="*/ 0 w 15840"/>
                            <a:gd name="T10" fmla="+- 0 6948 6948"/>
                            <a:gd name="T11" fmla="*/ 6948 h 5112"/>
                          </a:gdLst>
                          <a:ahLst/>
                          <a:cxnLst>
                            <a:cxn ang="0">
                              <a:pos x="T0" y="T2"/>
                            </a:cxn>
                            <a:cxn ang="0">
                              <a:pos x="T3" y="T5"/>
                            </a:cxn>
                            <a:cxn ang="0">
                              <a:pos x="T6" y="T8"/>
                            </a:cxn>
                            <a:cxn ang="0">
                              <a:pos x="T9" y="T11"/>
                            </a:cxn>
                          </a:cxnLst>
                          <a:rect l="0" t="0" r="r" b="b"/>
                          <a:pathLst>
                            <a:path w="15840" h="5112">
                              <a:moveTo>
                                <a:pt x="0" y="0"/>
                              </a:moveTo>
                              <a:lnTo>
                                <a:pt x="0" y="5112"/>
                              </a:lnTo>
                              <a:lnTo>
                                <a:pt x="15840" y="5112"/>
                              </a:lnTo>
                              <a:lnTo>
                                <a:pt x="0" y="0"/>
                              </a:lnTo>
                              <a:close/>
                            </a:path>
                          </a:pathLst>
                        </a:custGeom>
                        <a:blipFill dpi="0" rotWithShape="1">
                          <a:blip r:embed="rId1" cstate="email">
                            <a:extLst>
                              <a:ext uri="{28A0092B-C50C-407E-A947-70E740481C1C}">
                                <a14:useLocalDpi xmlns:a14="http://schemas.microsoft.com/office/drawing/2010/main"/>
                              </a:ext>
                            </a:extLst>
                          </a:blip>
                          <a:srcRect/>
                          <a:tile tx="0" ty="0" sx="100000" sy="100000" flip="none" algn="tl"/>
                        </a:blipFill>
                        <a:ln>
                          <a:noFill/>
                        </a:ln>
                      </wps:spPr>
                      <wps:bodyPr rot="0" vert="horz" wrap="square" lIns="91440" tIns="45720" rIns="91440" bIns="45720" anchor="t" anchorCtr="0" upright="1">
                        <a:noAutofit/>
                      </wps:bodyPr>
                    </wps:wsp>
                    <wps:wsp>
                      <wps:cNvPr id="18" name="Freeform 18"/>
                      <wps:cNvSpPr>
                        <a:spLocks/>
                      </wps:cNvSpPr>
                      <wps:spPr bwMode="auto">
                        <a:xfrm>
                          <a:off x="3667125" y="986790"/>
                          <a:ext cx="6547104" cy="2423160"/>
                        </a:xfrm>
                        <a:custGeom>
                          <a:avLst/>
                          <a:gdLst>
                            <a:gd name="T0" fmla="+- 0 15840 5530"/>
                            <a:gd name="T1" fmla="*/ T0 w 10311"/>
                            <a:gd name="T2" fmla="+- 0 8424 8424"/>
                            <a:gd name="T3" fmla="*/ 8424 h 3816"/>
                            <a:gd name="T4" fmla="+- 0 5530 5530"/>
                            <a:gd name="T5" fmla="*/ T4 w 10311"/>
                            <a:gd name="T6" fmla="+- 0 12240 8424"/>
                            <a:gd name="T7" fmla="*/ 12240 h 3816"/>
                            <a:gd name="T8" fmla="+- 0 15840 5530"/>
                            <a:gd name="T9" fmla="*/ T8 w 10311"/>
                            <a:gd name="T10" fmla="+- 0 12240 8424"/>
                            <a:gd name="T11" fmla="*/ 12240 h 3816"/>
                            <a:gd name="T12" fmla="+- 0 15840 5530"/>
                            <a:gd name="T13" fmla="*/ T12 w 10311"/>
                            <a:gd name="T14" fmla="+- 0 8424 8424"/>
                            <a:gd name="T15" fmla="*/ 8424 h 3816"/>
                          </a:gdLst>
                          <a:ahLst/>
                          <a:cxnLst>
                            <a:cxn ang="0">
                              <a:pos x="T1" y="T3"/>
                            </a:cxn>
                            <a:cxn ang="0">
                              <a:pos x="T5" y="T7"/>
                            </a:cxn>
                            <a:cxn ang="0">
                              <a:pos x="T9" y="T11"/>
                            </a:cxn>
                            <a:cxn ang="0">
                              <a:pos x="T13" y="T15"/>
                            </a:cxn>
                          </a:cxnLst>
                          <a:rect l="0" t="0" r="r" b="b"/>
                          <a:pathLst>
                            <a:path w="10311" h="3816">
                              <a:moveTo>
                                <a:pt x="10310" y="0"/>
                              </a:moveTo>
                              <a:lnTo>
                                <a:pt x="0" y="3816"/>
                              </a:lnTo>
                              <a:lnTo>
                                <a:pt x="10310" y="3816"/>
                              </a:lnTo>
                              <a:lnTo>
                                <a:pt x="10310" y="0"/>
                              </a:lnTo>
                              <a:close/>
                            </a:path>
                          </a:pathLst>
                        </a:custGeom>
                        <a:solidFill>
                          <a:schemeClr val="bg2">
                            <a:alpha val="80000"/>
                          </a:schemeClr>
                        </a:solidFill>
                        <a:ln>
                          <a:noFill/>
                        </a:ln>
                      </wps:spPr>
                      <wps:bodyPr rot="0" vert="horz" wrap="square" lIns="91440" tIns="45720" rIns="91440" bIns="45720" anchor="t" anchorCtr="0" upright="1">
                        <a:noAutofit/>
                      </wps:bodyPr>
                    </wps:wsp>
                  </wpg:wgp>
                </a:graphicData>
              </a:graphic>
              <wp14:sizeRelH relativeFrom="page">
                <wp14:pctWidth>106700</wp14:pctWidth>
              </wp14:sizeRelH>
              <wp14:sizeRelV relativeFrom="page">
                <wp14:pctHeight>43300</wp14:pctHeight>
              </wp14:sizeRelV>
            </wp:anchor>
          </w:drawing>
        </mc:Choice>
        <mc:Fallback>
          <w:pict>
            <v:group w14:anchorId="326D508B" id="Group 30" o:spid="_x0000_s1026" alt="Inside background accent" style="position:absolute;margin-left:0;margin-top:0;width:845.2pt;height:264.75pt;z-index:-251645952;mso-width-percent:1067;mso-height-percent:433;mso-left-percent:-12;mso-position-horizontal-relative:page;mso-position-vertical:bottom;mso-position-vertical-relative:page;mso-width-percent:1067;mso-height-percent:433;mso-left-percent:-12" coordorigin=",666" coordsize="107340,3362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">
              <v:shape id="Freeform 16" o:spid="_x0000_s1027" style="position:absolute;left:1333;top:666;width:106007;height:33624;visibility:visible;mso-wrap-style:square;v-text-anchor:top" coordsize="15840,5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" path="m,l,5112r15840,l,xe" fillcolor="#c6c2b9 [3205]" stroked="f">
                <v:path arrowok="t" o:connecttype="custom" o:connectlocs="0,4569921;0,7932246;10600690,7932246;0,4569921" o:connectangles="0,0,0,0"/>
              </v:shape>
              <v:shape id="Freeform 16" o:spid="_x0000_s1028" alt="Construction Texture. Bricks. Wall." style="position:absolute;top:1524;width:100584;height:32472;visibility:visible;mso-wrap-style:square;v-text-anchor:top" coordsize="15840,5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" path="m,l,5112r15840,l,xe" stroked="f">
                <v:fill r:id="rId2" o:title="Construction Texture. Bricks. Wall" recolor="t" rotate="t" type="tile"/>
                <v:path arrowok="t" o:connecttype="custom" o:connectlocs="0,4413448;0,7660648;10058400,7660648;0,4413448" o:connectangles="0,0,0,0"/>
              </v:shape>
              <v:shape id="Freeform 18" o:spid="_x0000_s1029" style="position:absolute;left:36671;top:9867;width:65471;height:24232;visibility:visible;mso-wrap-style:square;v-text-anchor:top" coordsize="10311,3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" path="m10310,l,3816r10310,l10310,xe" fillcolor="#77a6ae [3214]" stroked="f">
                <v:fill opacity="52428f"/>
                <v:path arrowok="t" o:connecttype="custom" o:connectlocs="6546469,5349240;0,7772400;6546469,7772400;6546469,5349240" o:connectangles="0,0,0,0"/>
              </v:shape>
              <w10:wrap anchorx="page"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F59247" w14:textId="77777777" w:rsidR="00B7472F" w:rsidRDefault="00B7472F" w:rsidP="00ED77E6">
      <w:r>
        <w:separator/>
      </w:r>
    </w:p>
  </w:footnote>
  <w:footnote w:type="continuationSeparator" w:id="0">
    <w:p w14:paraId="2AC514DF" w14:textId="77777777" w:rsidR="00B7472F" w:rsidRDefault="00B7472F" w:rsidP="00ED77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68F3B3" w14:textId="77777777" w:rsidR="00ED77E6" w:rsidRDefault="003D5AE1" w:rsidP="003D5AE1">
    <w:pPr>
      <w:pStyle w:val="Header"/>
      <w:spacing w:after="0"/>
    </w:pPr>
    <w:r>
      <w:rPr>
        <w:noProof/>
      </w:rPr>
      <mc:AlternateContent>
        <mc:Choice Requires="wpg">
          <w:drawing>
            <wp:anchor distT="0" distB="0" distL="114300" distR="114300" simplePos="0" relativeHeight="251666432" behindDoc="1" locked="0" layoutInCell="1" allowOverlap="1" wp14:anchorId="5D82A50E" wp14:editId="7802E439">
              <wp:simplePos x="0" y="0"/>
              <wp:positionH relativeFrom="page">
                <wp:posOffset>0</wp:posOffset>
              </wp:positionH>
              <wp:positionV relativeFrom="page">
                <wp:posOffset>0</wp:posOffset>
              </wp:positionV>
              <wp:extent cx="10058400" cy="7772400"/>
              <wp:effectExtent l="0" t="0" r="0" b="0"/>
              <wp:wrapNone/>
              <wp:docPr id="14" name="Group 14" descr="Background accents"/>
              <wp:cNvGraphicFramePr/>
              <a:graphic xmlns:a="http://schemas.openxmlformats.org/drawingml/2006/main">
                <a:graphicData uri="http://schemas.microsoft.com/office/word/2010/wordprocessingGroup">
                  <wpg:wgp>
                    <wpg:cNvGrpSpPr/>
                    <wpg:grpSpPr>
                      <a:xfrm>
                        <a:off x="0" y="0"/>
                        <a:ext cx="10058400" cy="7772400"/>
                        <a:chOff x="0" y="0"/>
                        <a:chExt cx="10052213" cy="7772400"/>
                      </a:xfrm>
                    </wpg:grpSpPr>
                    <wps:wsp>
                      <wps:cNvPr id="7" name="Freeform 9"/>
                      <wps:cNvSpPr>
                        <a:spLocks/>
                      </wps:cNvSpPr>
                      <wps:spPr bwMode="auto">
                        <a:xfrm>
                          <a:off x="3505200" y="3314700"/>
                          <a:ext cx="6547013" cy="4453255"/>
                        </a:xfrm>
                        <a:custGeom>
                          <a:avLst/>
                          <a:gdLst>
                            <a:gd name="T0" fmla="*/ 15840 w 15840"/>
                            <a:gd name="T1" fmla="+- 0 6120 5227"/>
                            <a:gd name="T2" fmla="*/ 6120 h 7013"/>
                            <a:gd name="T3" fmla="*/ 10310 w 15840"/>
                            <a:gd name="T4" fmla="+- 0 5227 5227"/>
                            <a:gd name="T5" fmla="*/ 5227 h 7013"/>
                            <a:gd name="T6" fmla="*/ 5530 w 15840"/>
                            <a:gd name="T7" fmla="+- 0 5947 5227"/>
                            <a:gd name="T8" fmla="*/ 5947 h 7013"/>
                            <a:gd name="T9" fmla="*/ 5530 w 15840"/>
                            <a:gd name="T10" fmla="+- 0 5717 5227"/>
                            <a:gd name="T11" fmla="*/ 5717 h 7013"/>
                            <a:gd name="T12" fmla="*/ 0 w 15840"/>
                            <a:gd name="T13" fmla="+- 0 5717 5227"/>
                            <a:gd name="T14" fmla="*/ 5717 h 7013"/>
                            <a:gd name="T15" fmla="*/ 0 w 15840"/>
                            <a:gd name="T16" fmla="+- 0 12240 5227"/>
                            <a:gd name="T17" fmla="*/ 12240 h 7013"/>
                            <a:gd name="T18" fmla="*/ 5530 w 15840"/>
                            <a:gd name="T19" fmla="+- 0 12240 5227"/>
                            <a:gd name="T20" fmla="*/ 12240 h 7013"/>
                            <a:gd name="T21" fmla="*/ 5530 w 15840"/>
                            <a:gd name="T22" fmla="+- 0 12067 5227"/>
                            <a:gd name="T23" fmla="*/ 12067 h 7013"/>
                            <a:gd name="T24" fmla="*/ 10310 w 15840"/>
                            <a:gd name="T25" fmla="+- 0 12067 5227"/>
                            <a:gd name="T26" fmla="*/ 12067 h 7013"/>
                            <a:gd name="T27" fmla="*/ 10310 w 15840"/>
                            <a:gd name="T28" fmla="+- 0 12240 5227"/>
                            <a:gd name="T29" fmla="*/ 12240 h 7013"/>
                            <a:gd name="T30" fmla="*/ 15840 w 15840"/>
                            <a:gd name="T31" fmla="+- 0 12240 5227"/>
                            <a:gd name="T32" fmla="*/ 12240 h 7013"/>
                            <a:gd name="T33" fmla="*/ 15840 w 15840"/>
                            <a:gd name="T34" fmla="+- 0 6120 5227"/>
                            <a:gd name="T35" fmla="*/ 6120 h 7013"/>
                            <a:gd name="connsiteX0" fmla="*/ 10000 w 10000"/>
                            <a:gd name="connsiteY0" fmla="*/ 1273 h 10000"/>
                            <a:gd name="connsiteX1" fmla="*/ 6509 w 10000"/>
                            <a:gd name="connsiteY1" fmla="*/ 0 h 10000"/>
                            <a:gd name="connsiteX2" fmla="*/ 3491 w 10000"/>
                            <a:gd name="connsiteY2" fmla="*/ 1027 h 10000"/>
                            <a:gd name="connsiteX3" fmla="*/ 3491 w 10000"/>
                            <a:gd name="connsiteY3" fmla="*/ 699 h 10000"/>
                            <a:gd name="connsiteX4" fmla="*/ 0 w 10000"/>
                            <a:gd name="connsiteY4" fmla="*/ 10000 h 10000"/>
                            <a:gd name="connsiteX5" fmla="*/ 3491 w 10000"/>
                            <a:gd name="connsiteY5" fmla="*/ 10000 h 10000"/>
                            <a:gd name="connsiteX6" fmla="*/ 3491 w 10000"/>
                            <a:gd name="connsiteY6" fmla="*/ 9753 h 10000"/>
                            <a:gd name="connsiteX7" fmla="*/ 6509 w 10000"/>
                            <a:gd name="connsiteY7" fmla="*/ 9753 h 10000"/>
                            <a:gd name="connsiteX8" fmla="*/ 6509 w 10000"/>
                            <a:gd name="connsiteY8" fmla="*/ 10000 h 10000"/>
                            <a:gd name="connsiteX9" fmla="*/ 10000 w 10000"/>
                            <a:gd name="connsiteY9" fmla="*/ 10000 h 10000"/>
                            <a:gd name="connsiteX10" fmla="*/ 10000 w 10000"/>
                            <a:gd name="connsiteY10" fmla="*/ 1273 h 10000"/>
                            <a:gd name="connsiteX0" fmla="*/ 10000 w 10000"/>
                            <a:gd name="connsiteY0" fmla="*/ 1273 h 10000"/>
                            <a:gd name="connsiteX1" fmla="*/ 6509 w 10000"/>
                            <a:gd name="connsiteY1" fmla="*/ 0 h 10000"/>
                            <a:gd name="connsiteX2" fmla="*/ 3491 w 10000"/>
                            <a:gd name="connsiteY2" fmla="*/ 1027 h 10000"/>
                            <a:gd name="connsiteX3" fmla="*/ 0 w 10000"/>
                            <a:gd name="connsiteY3" fmla="*/ 10000 h 10000"/>
                            <a:gd name="connsiteX4" fmla="*/ 3491 w 10000"/>
                            <a:gd name="connsiteY4" fmla="*/ 10000 h 10000"/>
                            <a:gd name="connsiteX5" fmla="*/ 3491 w 10000"/>
                            <a:gd name="connsiteY5" fmla="*/ 9753 h 10000"/>
                            <a:gd name="connsiteX6" fmla="*/ 6509 w 10000"/>
                            <a:gd name="connsiteY6" fmla="*/ 9753 h 10000"/>
                            <a:gd name="connsiteX7" fmla="*/ 6509 w 10000"/>
                            <a:gd name="connsiteY7" fmla="*/ 10000 h 10000"/>
                            <a:gd name="connsiteX8" fmla="*/ 10000 w 10000"/>
                            <a:gd name="connsiteY8" fmla="*/ 10000 h 10000"/>
                            <a:gd name="connsiteX9" fmla="*/ 10000 w 10000"/>
                            <a:gd name="connsiteY9" fmla="*/ 1273 h 10000"/>
                            <a:gd name="connsiteX0" fmla="*/ 10000 w 10000"/>
                            <a:gd name="connsiteY0" fmla="*/ 1273 h 10000"/>
                            <a:gd name="connsiteX1" fmla="*/ 6509 w 10000"/>
                            <a:gd name="connsiteY1" fmla="*/ 0 h 10000"/>
                            <a:gd name="connsiteX2" fmla="*/ 3491 w 10000"/>
                            <a:gd name="connsiteY2" fmla="*/ 1027 h 10000"/>
                            <a:gd name="connsiteX3" fmla="*/ 0 w 10000"/>
                            <a:gd name="connsiteY3" fmla="*/ 10000 h 10000"/>
                            <a:gd name="connsiteX4" fmla="*/ 3491 w 10000"/>
                            <a:gd name="connsiteY4" fmla="*/ 10000 h 10000"/>
                            <a:gd name="connsiteX5" fmla="*/ 3491 w 10000"/>
                            <a:gd name="connsiteY5" fmla="*/ 9753 h 10000"/>
                            <a:gd name="connsiteX6" fmla="*/ 6509 w 10000"/>
                            <a:gd name="connsiteY6" fmla="*/ 9753 h 10000"/>
                            <a:gd name="connsiteX7" fmla="*/ 6509 w 10000"/>
                            <a:gd name="connsiteY7" fmla="*/ 10000 h 10000"/>
                            <a:gd name="connsiteX8" fmla="*/ 10000 w 10000"/>
                            <a:gd name="connsiteY8" fmla="*/ 10000 h 10000"/>
                            <a:gd name="connsiteX9" fmla="*/ 10000 w 10000"/>
                            <a:gd name="connsiteY9" fmla="*/ 1273 h 10000"/>
                            <a:gd name="connsiteX10" fmla="*/ 10000 w 10000"/>
                            <a:gd name="connsiteY10" fmla="*/ 1273 h 10000"/>
                            <a:gd name="connsiteX0" fmla="*/ 6509 w 6509"/>
                            <a:gd name="connsiteY0" fmla="*/ 1273 h 10000"/>
                            <a:gd name="connsiteX1" fmla="*/ 3018 w 6509"/>
                            <a:gd name="connsiteY1" fmla="*/ 0 h 10000"/>
                            <a:gd name="connsiteX2" fmla="*/ 0 w 6509"/>
                            <a:gd name="connsiteY2" fmla="*/ 1027 h 10000"/>
                            <a:gd name="connsiteX3" fmla="*/ 0 w 6509"/>
                            <a:gd name="connsiteY3" fmla="*/ 10000 h 10000"/>
                            <a:gd name="connsiteX4" fmla="*/ 0 w 6509"/>
                            <a:gd name="connsiteY4" fmla="*/ 9753 h 10000"/>
                            <a:gd name="connsiteX5" fmla="*/ 3018 w 6509"/>
                            <a:gd name="connsiteY5" fmla="*/ 9753 h 10000"/>
                            <a:gd name="connsiteX6" fmla="*/ 3018 w 6509"/>
                            <a:gd name="connsiteY6" fmla="*/ 10000 h 10000"/>
                            <a:gd name="connsiteX7" fmla="*/ 6509 w 6509"/>
                            <a:gd name="connsiteY7" fmla="*/ 10000 h 10000"/>
                            <a:gd name="connsiteX8" fmla="*/ 6509 w 6509"/>
                            <a:gd name="connsiteY8" fmla="*/ 1273 h 10000"/>
                            <a:gd name="connsiteX9" fmla="*/ 6509 w 6509"/>
                            <a:gd name="connsiteY9" fmla="*/ 1273 h 10000"/>
                            <a:gd name="connsiteX0" fmla="*/ 10000 w 10000"/>
                            <a:gd name="connsiteY0" fmla="*/ 1273 h 10000"/>
                            <a:gd name="connsiteX1" fmla="*/ 4637 w 10000"/>
                            <a:gd name="connsiteY1" fmla="*/ 0 h 10000"/>
                            <a:gd name="connsiteX2" fmla="*/ 0 w 10000"/>
                            <a:gd name="connsiteY2" fmla="*/ 1027 h 10000"/>
                            <a:gd name="connsiteX3" fmla="*/ 0 w 10000"/>
                            <a:gd name="connsiteY3" fmla="*/ 10000 h 10000"/>
                            <a:gd name="connsiteX4" fmla="*/ 4637 w 10000"/>
                            <a:gd name="connsiteY4" fmla="*/ 9753 h 10000"/>
                            <a:gd name="connsiteX5" fmla="*/ 4637 w 10000"/>
                            <a:gd name="connsiteY5" fmla="*/ 10000 h 10000"/>
                            <a:gd name="connsiteX6" fmla="*/ 10000 w 10000"/>
                            <a:gd name="connsiteY6" fmla="*/ 10000 h 10000"/>
                            <a:gd name="connsiteX7" fmla="*/ 10000 w 10000"/>
                            <a:gd name="connsiteY7" fmla="*/ 1273 h 10000"/>
                            <a:gd name="connsiteX8" fmla="*/ 10000 w 10000"/>
                            <a:gd name="connsiteY8" fmla="*/ 1273 h 10000"/>
                            <a:gd name="connsiteX0" fmla="*/ 10000 w 10000"/>
                            <a:gd name="connsiteY0" fmla="*/ 1273 h 10000"/>
                            <a:gd name="connsiteX1" fmla="*/ 4637 w 10000"/>
                            <a:gd name="connsiteY1" fmla="*/ 0 h 10000"/>
                            <a:gd name="connsiteX2" fmla="*/ 0 w 10000"/>
                            <a:gd name="connsiteY2" fmla="*/ 1027 h 10000"/>
                            <a:gd name="connsiteX3" fmla="*/ 0 w 10000"/>
                            <a:gd name="connsiteY3" fmla="*/ 10000 h 10000"/>
                            <a:gd name="connsiteX4" fmla="*/ 4637 w 10000"/>
                            <a:gd name="connsiteY4" fmla="*/ 10000 h 10000"/>
                            <a:gd name="connsiteX5" fmla="*/ 10000 w 10000"/>
                            <a:gd name="connsiteY5" fmla="*/ 10000 h 10000"/>
                            <a:gd name="connsiteX6" fmla="*/ 10000 w 10000"/>
                            <a:gd name="connsiteY6" fmla="*/ 1273 h 10000"/>
                            <a:gd name="connsiteX7" fmla="*/ 10000 w 10000"/>
                            <a:gd name="connsiteY7" fmla="*/ 1273 h 10000"/>
                            <a:gd name="connsiteX0" fmla="*/ 10000 w 10000"/>
                            <a:gd name="connsiteY0" fmla="*/ 1273 h 10000"/>
                            <a:gd name="connsiteX1" fmla="*/ 4637 w 10000"/>
                            <a:gd name="connsiteY1" fmla="*/ 0 h 10000"/>
                            <a:gd name="connsiteX2" fmla="*/ 0 w 10000"/>
                            <a:gd name="connsiteY2" fmla="*/ 1027 h 10000"/>
                            <a:gd name="connsiteX3" fmla="*/ 0 w 10000"/>
                            <a:gd name="connsiteY3" fmla="*/ 10000 h 10000"/>
                            <a:gd name="connsiteX4" fmla="*/ 10000 w 10000"/>
                            <a:gd name="connsiteY4" fmla="*/ 10000 h 10000"/>
                            <a:gd name="connsiteX5" fmla="*/ 10000 w 10000"/>
                            <a:gd name="connsiteY5" fmla="*/ 1273 h 10000"/>
                            <a:gd name="connsiteX6" fmla="*/ 10000 w 10000"/>
                            <a:gd name="connsiteY6" fmla="*/ 1273 h 10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000" h="10000">
                              <a:moveTo>
                                <a:pt x="10000" y="1273"/>
                              </a:moveTo>
                              <a:lnTo>
                                <a:pt x="4637" y="0"/>
                              </a:lnTo>
                              <a:lnTo>
                                <a:pt x="0" y="1027"/>
                              </a:lnTo>
                              <a:lnTo>
                                <a:pt x="0" y="10000"/>
                              </a:lnTo>
                              <a:lnTo>
                                <a:pt x="10000" y="10000"/>
                              </a:lnTo>
                              <a:lnTo>
                                <a:pt x="10000" y="1273"/>
                              </a:lnTo>
                              <a:lnTo>
                                <a:pt x="10000" y="1273"/>
                              </a:lnTo>
                              <a:close/>
                            </a:path>
                          </a:pathLst>
                        </a:custGeom>
                        <a:solidFill>
                          <a:schemeClr val="tx2"/>
                        </a:solidFill>
                        <a:ln>
                          <a:noFill/>
                        </a:ln>
                      </wps:spPr>
                      <wps:bodyPr rot="0" vert="horz" wrap="square" lIns="91440" tIns="45720" rIns="91440" bIns="45720" anchor="t" anchorCtr="0" upright="1">
                        <a:noAutofit/>
                      </wps:bodyPr>
                    </wps:wsp>
                    <wps:wsp>
                      <wps:cNvPr id="8" name="Freeform 11"/>
                      <wps:cNvSpPr>
                        <a:spLocks/>
                      </wps:cNvSpPr>
                      <wps:spPr bwMode="auto">
                        <a:xfrm>
                          <a:off x="0" y="0"/>
                          <a:ext cx="3511550" cy="4380230"/>
                        </a:xfrm>
                        <a:custGeom>
                          <a:avLst/>
                          <a:gdLst>
                            <a:gd name="T0" fmla="*/ 5530 w 5530"/>
                            <a:gd name="T1" fmla="*/ 0 h 6898"/>
                            <a:gd name="T2" fmla="*/ 0 w 5530"/>
                            <a:gd name="T3" fmla="*/ 0 h 6898"/>
                            <a:gd name="T4" fmla="*/ 0 w 5530"/>
                            <a:gd name="T5" fmla="*/ 6898 h 6898"/>
                            <a:gd name="T6" fmla="*/ 5530 w 5530"/>
                            <a:gd name="T7" fmla="*/ 6120 h 6898"/>
                            <a:gd name="T8" fmla="*/ 5530 w 5530"/>
                            <a:gd name="T9" fmla="*/ 0 h 6898"/>
                          </a:gdLst>
                          <a:ahLst/>
                          <a:cxnLst>
                            <a:cxn ang="0">
                              <a:pos x="T0" y="T1"/>
                            </a:cxn>
                            <a:cxn ang="0">
                              <a:pos x="T2" y="T3"/>
                            </a:cxn>
                            <a:cxn ang="0">
                              <a:pos x="T4" y="T5"/>
                            </a:cxn>
                            <a:cxn ang="0">
                              <a:pos x="T6" y="T7"/>
                            </a:cxn>
                            <a:cxn ang="0">
                              <a:pos x="T8" y="T9"/>
                            </a:cxn>
                          </a:cxnLst>
                          <a:rect l="0" t="0" r="r" b="b"/>
                          <a:pathLst>
                            <a:path w="5530" h="6898">
                              <a:moveTo>
                                <a:pt x="5530" y="0"/>
                              </a:moveTo>
                              <a:lnTo>
                                <a:pt x="0" y="0"/>
                              </a:lnTo>
                              <a:lnTo>
                                <a:pt x="0" y="6898"/>
                              </a:lnTo>
                              <a:lnTo>
                                <a:pt x="5530" y="6120"/>
                              </a:lnTo>
                              <a:lnTo>
                                <a:pt x="5530" y="0"/>
                              </a:lnTo>
                              <a:close/>
                            </a:path>
                          </a:pathLst>
                        </a:custGeom>
                        <a:solidFill>
                          <a:schemeClr val="accent2"/>
                        </a:solidFill>
                        <a:ln>
                          <a:noFill/>
                        </a:ln>
                      </wps:spPr>
                      <wps:bodyPr rot="0" vert="horz" wrap="square" lIns="91440" tIns="45720" rIns="91440" bIns="45720" anchor="t" anchorCtr="0" upright="1">
                        <a:noAutofit/>
                      </wps:bodyPr>
                    </wps:wsp>
                    <wps:wsp>
                      <wps:cNvPr id="9" name="Freeform 12"/>
                      <wps:cNvSpPr>
                        <a:spLocks/>
                      </wps:cNvSpPr>
                      <wps:spPr bwMode="auto">
                        <a:xfrm>
                          <a:off x="0" y="0"/>
                          <a:ext cx="3511891" cy="4265930"/>
                        </a:xfrm>
                        <a:custGeom>
                          <a:avLst/>
                          <a:gdLst>
                            <a:gd name="T0" fmla="*/ 5530 w 10311"/>
                            <a:gd name="T1" fmla="*/ 0 h 12240"/>
                            <a:gd name="T2" fmla="*/ 0 w 10311"/>
                            <a:gd name="T3" fmla="*/ 0 h 12240"/>
                            <a:gd name="T4" fmla="*/ 0 w 10311"/>
                            <a:gd name="T5" fmla="*/ 6718 h 12240"/>
                            <a:gd name="T6" fmla="*/ 5530 w 10311"/>
                            <a:gd name="T7" fmla="*/ 5940 h 12240"/>
                            <a:gd name="T8" fmla="*/ 5530 w 10311"/>
                            <a:gd name="T9" fmla="*/ 0 h 12240"/>
                            <a:gd name="T10" fmla="*/ 10310 w 10311"/>
                            <a:gd name="T11" fmla="*/ 5400 h 12240"/>
                            <a:gd name="T12" fmla="*/ 5530 w 10311"/>
                            <a:gd name="T13" fmla="*/ 6120 h 12240"/>
                            <a:gd name="T14" fmla="*/ 5530 w 10311"/>
                            <a:gd name="T15" fmla="*/ 12240 h 12240"/>
                            <a:gd name="T16" fmla="*/ 10310 w 10311"/>
                            <a:gd name="T17" fmla="*/ 12240 h 12240"/>
                            <a:gd name="T18" fmla="*/ 10310 w 10311"/>
                            <a:gd name="T19" fmla="*/ 5400 h 12240"/>
                            <a:gd name="connsiteX0" fmla="*/ 5530 w 10310"/>
                            <a:gd name="connsiteY0" fmla="*/ 0 h 12240"/>
                            <a:gd name="connsiteX1" fmla="*/ 0 w 10310"/>
                            <a:gd name="connsiteY1" fmla="*/ 0 h 12240"/>
                            <a:gd name="connsiteX2" fmla="*/ 0 w 10310"/>
                            <a:gd name="connsiteY2" fmla="*/ 6718 h 12240"/>
                            <a:gd name="connsiteX3" fmla="*/ 5530 w 10310"/>
                            <a:gd name="connsiteY3" fmla="*/ 5940 h 12240"/>
                            <a:gd name="connsiteX4" fmla="*/ 5530 w 10310"/>
                            <a:gd name="connsiteY4" fmla="*/ 0 h 12240"/>
                            <a:gd name="connsiteX5" fmla="*/ 10310 w 10310"/>
                            <a:gd name="connsiteY5" fmla="*/ 5400 h 12240"/>
                            <a:gd name="connsiteX6" fmla="*/ 5530 w 10310"/>
                            <a:gd name="connsiteY6" fmla="*/ 6120 h 12240"/>
                            <a:gd name="connsiteX7" fmla="*/ 5530 w 10310"/>
                            <a:gd name="connsiteY7" fmla="*/ 12240 h 12240"/>
                            <a:gd name="connsiteX8" fmla="*/ 10310 w 10310"/>
                            <a:gd name="connsiteY8" fmla="*/ 12240 h 12240"/>
                            <a:gd name="connsiteX9" fmla="*/ 8851 w 10310"/>
                            <a:gd name="connsiteY9" fmla="*/ 7964 h 12240"/>
                            <a:gd name="connsiteX0" fmla="*/ 5530 w 10310"/>
                            <a:gd name="connsiteY0" fmla="*/ 0 h 12240"/>
                            <a:gd name="connsiteX1" fmla="*/ 0 w 10310"/>
                            <a:gd name="connsiteY1" fmla="*/ 0 h 12240"/>
                            <a:gd name="connsiteX2" fmla="*/ 0 w 10310"/>
                            <a:gd name="connsiteY2" fmla="*/ 6718 h 12240"/>
                            <a:gd name="connsiteX3" fmla="*/ 5530 w 10310"/>
                            <a:gd name="connsiteY3" fmla="*/ 5940 h 12240"/>
                            <a:gd name="connsiteX4" fmla="*/ 5530 w 10310"/>
                            <a:gd name="connsiteY4" fmla="*/ 0 h 12240"/>
                            <a:gd name="connsiteX5" fmla="*/ 8190 w 10310"/>
                            <a:gd name="connsiteY5" fmla="*/ 3479 h 12240"/>
                            <a:gd name="connsiteX6" fmla="*/ 5530 w 10310"/>
                            <a:gd name="connsiteY6" fmla="*/ 6120 h 12240"/>
                            <a:gd name="connsiteX7" fmla="*/ 5530 w 10310"/>
                            <a:gd name="connsiteY7" fmla="*/ 12240 h 12240"/>
                            <a:gd name="connsiteX8" fmla="*/ 10310 w 10310"/>
                            <a:gd name="connsiteY8" fmla="*/ 12240 h 12240"/>
                            <a:gd name="connsiteX9" fmla="*/ 8851 w 10310"/>
                            <a:gd name="connsiteY9" fmla="*/ 7964 h 12240"/>
                            <a:gd name="connsiteX0" fmla="*/ 5530 w 10310"/>
                            <a:gd name="connsiteY0" fmla="*/ 0 h 12240"/>
                            <a:gd name="connsiteX1" fmla="*/ 0 w 10310"/>
                            <a:gd name="connsiteY1" fmla="*/ 0 h 12240"/>
                            <a:gd name="connsiteX2" fmla="*/ 0 w 10310"/>
                            <a:gd name="connsiteY2" fmla="*/ 6718 h 12240"/>
                            <a:gd name="connsiteX3" fmla="*/ 5530 w 10310"/>
                            <a:gd name="connsiteY3" fmla="*/ 5940 h 12240"/>
                            <a:gd name="connsiteX4" fmla="*/ 5530 w 10310"/>
                            <a:gd name="connsiteY4" fmla="*/ 0 h 12240"/>
                            <a:gd name="connsiteX5" fmla="*/ 5530 w 10310"/>
                            <a:gd name="connsiteY5" fmla="*/ 6120 h 12240"/>
                            <a:gd name="connsiteX6" fmla="*/ 5530 w 10310"/>
                            <a:gd name="connsiteY6" fmla="*/ 12240 h 12240"/>
                            <a:gd name="connsiteX7" fmla="*/ 10310 w 10310"/>
                            <a:gd name="connsiteY7" fmla="*/ 12240 h 12240"/>
                            <a:gd name="connsiteX8" fmla="*/ 8851 w 10310"/>
                            <a:gd name="connsiteY8" fmla="*/ 7964 h 12240"/>
                            <a:gd name="connsiteX0" fmla="*/ 5530 w 10310"/>
                            <a:gd name="connsiteY0" fmla="*/ 0 h 12240"/>
                            <a:gd name="connsiteX1" fmla="*/ 0 w 10310"/>
                            <a:gd name="connsiteY1" fmla="*/ 0 h 12240"/>
                            <a:gd name="connsiteX2" fmla="*/ 0 w 10310"/>
                            <a:gd name="connsiteY2" fmla="*/ 6718 h 12240"/>
                            <a:gd name="connsiteX3" fmla="*/ 5530 w 10310"/>
                            <a:gd name="connsiteY3" fmla="*/ 5940 h 12240"/>
                            <a:gd name="connsiteX4" fmla="*/ 5530 w 10310"/>
                            <a:gd name="connsiteY4" fmla="*/ 0 h 12240"/>
                            <a:gd name="connsiteX5" fmla="*/ 5530 w 10310"/>
                            <a:gd name="connsiteY5" fmla="*/ 12240 h 12240"/>
                            <a:gd name="connsiteX6" fmla="*/ 10310 w 10310"/>
                            <a:gd name="connsiteY6" fmla="*/ 12240 h 12240"/>
                            <a:gd name="connsiteX7" fmla="*/ 8851 w 10310"/>
                            <a:gd name="connsiteY7" fmla="*/ 7964 h 12240"/>
                            <a:gd name="connsiteX0" fmla="*/ 5530 w 10310"/>
                            <a:gd name="connsiteY0" fmla="*/ 0 h 12240"/>
                            <a:gd name="connsiteX1" fmla="*/ 0 w 10310"/>
                            <a:gd name="connsiteY1" fmla="*/ 0 h 12240"/>
                            <a:gd name="connsiteX2" fmla="*/ 0 w 10310"/>
                            <a:gd name="connsiteY2" fmla="*/ 6718 h 12240"/>
                            <a:gd name="connsiteX3" fmla="*/ 5530 w 10310"/>
                            <a:gd name="connsiteY3" fmla="*/ 5940 h 12240"/>
                            <a:gd name="connsiteX4" fmla="*/ 5530 w 10310"/>
                            <a:gd name="connsiteY4" fmla="*/ 0 h 12240"/>
                            <a:gd name="connsiteX5" fmla="*/ 5530 w 10310"/>
                            <a:gd name="connsiteY5" fmla="*/ 12240 h 12240"/>
                            <a:gd name="connsiteX6" fmla="*/ 10310 w 10310"/>
                            <a:gd name="connsiteY6" fmla="*/ 12240 h 12240"/>
                            <a:gd name="connsiteX0" fmla="*/ 5530 w 5530"/>
                            <a:gd name="connsiteY0" fmla="*/ 0 h 6718"/>
                            <a:gd name="connsiteX1" fmla="*/ 0 w 5530"/>
                            <a:gd name="connsiteY1" fmla="*/ 0 h 6718"/>
                            <a:gd name="connsiteX2" fmla="*/ 0 w 5530"/>
                            <a:gd name="connsiteY2" fmla="*/ 6718 h 6718"/>
                            <a:gd name="connsiteX3" fmla="*/ 5530 w 5530"/>
                            <a:gd name="connsiteY3" fmla="*/ 5940 h 6718"/>
                            <a:gd name="connsiteX4" fmla="*/ 5530 w 5530"/>
                            <a:gd name="connsiteY4" fmla="*/ 0 h 6718"/>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530" h="6718">
                              <a:moveTo>
                                <a:pt x="5530" y="0"/>
                              </a:moveTo>
                              <a:lnTo>
                                <a:pt x="0" y="0"/>
                              </a:lnTo>
                              <a:lnTo>
                                <a:pt x="0" y="6718"/>
                              </a:lnTo>
                              <a:lnTo>
                                <a:pt x="5530" y="5940"/>
                              </a:lnTo>
                              <a:lnTo>
                                <a:pt x="5530" y="0"/>
                              </a:lnTo>
                            </a:path>
                          </a:pathLst>
                        </a:custGeom>
                        <a:solidFill>
                          <a:schemeClr val="bg2"/>
                        </a:solidFill>
                        <a:ln>
                          <a:noFill/>
                        </a:ln>
                      </wps:spPr>
                      <wps:bodyPr rot="0" vert="horz" wrap="square" lIns="91440" tIns="45720" rIns="91440" bIns="45720" anchor="t" anchorCtr="0" upright="1">
                        <a:noAutofit/>
                      </wps:bodyPr>
                    </wps:wsp>
                    <wps:wsp>
                      <wps:cNvPr id="10" name="Freeform 12"/>
                      <wps:cNvSpPr>
                        <a:spLocks/>
                      </wps:cNvSpPr>
                      <wps:spPr bwMode="auto">
                        <a:xfrm>
                          <a:off x="3512820" y="0"/>
                          <a:ext cx="3031200" cy="7772400"/>
                        </a:xfrm>
                        <a:custGeom>
                          <a:avLst/>
                          <a:gdLst>
                            <a:gd name="T0" fmla="*/ 5530 w 10311"/>
                            <a:gd name="T1" fmla="*/ 0 h 12240"/>
                            <a:gd name="T2" fmla="*/ 0 w 10311"/>
                            <a:gd name="T3" fmla="*/ 0 h 12240"/>
                            <a:gd name="T4" fmla="*/ 0 w 10311"/>
                            <a:gd name="T5" fmla="*/ 6718 h 12240"/>
                            <a:gd name="T6" fmla="*/ 5530 w 10311"/>
                            <a:gd name="T7" fmla="*/ 5940 h 12240"/>
                            <a:gd name="T8" fmla="*/ 5530 w 10311"/>
                            <a:gd name="T9" fmla="*/ 0 h 12240"/>
                            <a:gd name="T10" fmla="*/ 10310 w 10311"/>
                            <a:gd name="T11" fmla="*/ 5400 h 12240"/>
                            <a:gd name="T12" fmla="*/ 5530 w 10311"/>
                            <a:gd name="T13" fmla="*/ 6120 h 12240"/>
                            <a:gd name="T14" fmla="*/ 5530 w 10311"/>
                            <a:gd name="T15" fmla="*/ 12240 h 12240"/>
                            <a:gd name="T16" fmla="*/ 10310 w 10311"/>
                            <a:gd name="T17" fmla="*/ 12240 h 12240"/>
                            <a:gd name="T18" fmla="*/ 10310 w 10311"/>
                            <a:gd name="T19" fmla="*/ 5400 h 12240"/>
                            <a:gd name="connsiteX0" fmla="*/ 5530 w 10310"/>
                            <a:gd name="connsiteY0" fmla="*/ 0 h 12240"/>
                            <a:gd name="connsiteX1" fmla="*/ 711 w 10310"/>
                            <a:gd name="connsiteY1" fmla="*/ 788 h 12240"/>
                            <a:gd name="connsiteX2" fmla="*/ 0 w 10310"/>
                            <a:gd name="connsiteY2" fmla="*/ 6718 h 12240"/>
                            <a:gd name="connsiteX3" fmla="*/ 5530 w 10310"/>
                            <a:gd name="connsiteY3" fmla="*/ 5940 h 12240"/>
                            <a:gd name="connsiteX4" fmla="*/ 5530 w 10310"/>
                            <a:gd name="connsiteY4" fmla="*/ 0 h 12240"/>
                            <a:gd name="connsiteX5" fmla="*/ 10310 w 10310"/>
                            <a:gd name="connsiteY5" fmla="*/ 5400 h 12240"/>
                            <a:gd name="connsiteX6" fmla="*/ 5530 w 10310"/>
                            <a:gd name="connsiteY6" fmla="*/ 6120 h 12240"/>
                            <a:gd name="connsiteX7" fmla="*/ 5530 w 10310"/>
                            <a:gd name="connsiteY7" fmla="*/ 12240 h 12240"/>
                            <a:gd name="connsiteX8" fmla="*/ 10310 w 10310"/>
                            <a:gd name="connsiteY8" fmla="*/ 12240 h 12240"/>
                            <a:gd name="connsiteX9" fmla="*/ 10310 w 10310"/>
                            <a:gd name="connsiteY9" fmla="*/ 5400 h 12240"/>
                            <a:gd name="connsiteX0" fmla="*/ 5530 w 10310"/>
                            <a:gd name="connsiteY0" fmla="*/ 0 h 12240"/>
                            <a:gd name="connsiteX1" fmla="*/ 0 w 10310"/>
                            <a:gd name="connsiteY1" fmla="*/ 6718 h 12240"/>
                            <a:gd name="connsiteX2" fmla="*/ 5530 w 10310"/>
                            <a:gd name="connsiteY2" fmla="*/ 5940 h 12240"/>
                            <a:gd name="connsiteX3" fmla="*/ 5530 w 10310"/>
                            <a:gd name="connsiteY3" fmla="*/ 0 h 12240"/>
                            <a:gd name="connsiteX4" fmla="*/ 10310 w 10310"/>
                            <a:gd name="connsiteY4" fmla="*/ 5400 h 12240"/>
                            <a:gd name="connsiteX5" fmla="*/ 5530 w 10310"/>
                            <a:gd name="connsiteY5" fmla="*/ 6120 h 12240"/>
                            <a:gd name="connsiteX6" fmla="*/ 5530 w 10310"/>
                            <a:gd name="connsiteY6" fmla="*/ 12240 h 12240"/>
                            <a:gd name="connsiteX7" fmla="*/ 10310 w 10310"/>
                            <a:gd name="connsiteY7" fmla="*/ 12240 h 12240"/>
                            <a:gd name="connsiteX8" fmla="*/ 10310 w 10310"/>
                            <a:gd name="connsiteY8" fmla="*/ 5400 h 12240"/>
                            <a:gd name="connsiteX0" fmla="*/ 0 w 4780"/>
                            <a:gd name="connsiteY0" fmla="*/ 0 h 12240"/>
                            <a:gd name="connsiteX1" fmla="*/ 0 w 4780"/>
                            <a:gd name="connsiteY1" fmla="*/ 5940 h 12240"/>
                            <a:gd name="connsiteX2" fmla="*/ 0 w 4780"/>
                            <a:gd name="connsiteY2" fmla="*/ 0 h 12240"/>
                            <a:gd name="connsiteX3" fmla="*/ 4780 w 4780"/>
                            <a:gd name="connsiteY3" fmla="*/ 5400 h 12240"/>
                            <a:gd name="connsiteX4" fmla="*/ 0 w 4780"/>
                            <a:gd name="connsiteY4" fmla="*/ 6120 h 12240"/>
                            <a:gd name="connsiteX5" fmla="*/ 0 w 4780"/>
                            <a:gd name="connsiteY5" fmla="*/ 12240 h 12240"/>
                            <a:gd name="connsiteX6" fmla="*/ 4780 w 4780"/>
                            <a:gd name="connsiteY6" fmla="*/ 12240 h 12240"/>
                            <a:gd name="connsiteX7" fmla="*/ 4780 w 4780"/>
                            <a:gd name="connsiteY7" fmla="*/ 5400 h 12240"/>
                            <a:gd name="connsiteX0" fmla="*/ 0 w 10000"/>
                            <a:gd name="connsiteY0" fmla="*/ 0 h 10000"/>
                            <a:gd name="connsiteX1" fmla="*/ 0 w 10000"/>
                            <a:gd name="connsiteY1" fmla="*/ 0 h 10000"/>
                            <a:gd name="connsiteX2" fmla="*/ 10000 w 10000"/>
                            <a:gd name="connsiteY2" fmla="*/ 4412 h 10000"/>
                            <a:gd name="connsiteX3" fmla="*/ 0 w 10000"/>
                            <a:gd name="connsiteY3" fmla="*/ 5000 h 10000"/>
                            <a:gd name="connsiteX4" fmla="*/ 0 w 10000"/>
                            <a:gd name="connsiteY4" fmla="*/ 10000 h 10000"/>
                            <a:gd name="connsiteX5" fmla="*/ 10000 w 10000"/>
                            <a:gd name="connsiteY5" fmla="*/ 10000 h 10000"/>
                            <a:gd name="connsiteX6" fmla="*/ 10000 w 10000"/>
                            <a:gd name="connsiteY6" fmla="*/ 4412 h 10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000" h="10000">
                              <a:moveTo>
                                <a:pt x="0" y="0"/>
                              </a:moveTo>
                              <a:lnTo>
                                <a:pt x="0" y="0"/>
                              </a:lnTo>
                              <a:moveTo>
                                <a:pt x="10000" y="4412"/>
                              </a:moveTo>
                              <a:lnTo>
                                <a:pt x="0" y="5000"/>
                              </a:lnTo>
                              <a:lnTo>
                                <a:pt x="0" y="10000"/>
                              </a:lnTo>
                              <a:lnTo>
                                <a:pt x="10000" y="10000"/>
                              </a:lnTo>
                              <a:lnTo>
                                <a:pt x="10000" y="4412"/>
                              </a:lnTo>
                            </a:path>
                          </a:pathLst>
                        </a:custGeom>
                        <a:solidFill>
                          <a:schemeClr val="bg2"/>
                        </a:solidFill>
                        <a:ln>
                          <a:noFill/>
                        </a:ln>
                      </wps:spPr>
                      <wps:txbx>
                        <w:txbxContent>
                          <w:p w14:paraId="2D54A63F" w14:textId="77777777" w:rsidR="00B32DA6" w:rsidRDefault="00B32DA6" w:rsidP="00B32DA6">
                            <w:pPr>
                              <w:jc w:val="center"/>
                            </w:pPr>
                          </w:p>
                        </w:txbxContent>
                      </wps:txbx>
                      <wps:bodyPr rot="0" vert="horz" wrap="square" lIns="91440" tIns="45720" rIns="91440" bIns="45720" anchor="t" anchorCtr="0" upright="1">
                        <a:noAutofit/>
                      </wps:bodyPr>
                    </wps:wsp>
                  </wpg:wgp>
                </a:graphicData>
              </a:graphic>
              <wp14:sizeRelH relativeFrom="page">
                <wp14:pctWidth>100000</wp14:pctWidth>
              </wp14:sizeRelH>
              <wp14:sizeRelV relativeFrom="page">
                <wp14:pctHeight>100000</wp14:pctHeight>
              </wp14:sizeRelV>
            </wp:anchor>
          </w:drawing>
        </mc:Choice>
        <mc:Fallback>
          <w:pict>
            <v:group w14:anchorId="5D82A50E" id="Group 14" o:spid="_x0000_s1028" alt="Background accents" style="position:absolute;margin-left:0;margin-top:0;width:11in;height:612pt;z-index:-251650048;mso-width-percent:1000;mso-height-percent:1000;mso-position-horizontal-relative:page;mso-position-vertical-relative:page;mso-width-percent:1000;mso-height-percent:1000" coordsize="100522,777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">
              <v:shape id="Freeform 9" o:spid="_x0000_s1029" style="position:absolute;left:35052;top:33147;width:65470;height:44532;visibility:visible;mso-wrap-style:square;v-text-anchor:top"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" path="m10000,1273l4637,,,1027r,8973l10000,10000r,-8727l10000,1273xe" fillcolor="#0e3a53 [3215]" stroked="f">
                <v:path arrowok="t" o:connecttype="custom" o:connectlocs="6547013,566899;3035850,0;0,457349;0,4453255;6547013,4453255;6547013,566899;6547013,566899" o:connectangles="0,0,0,0,0,0,0"/>
              </v:shape>
              <v:shape id="Freeform 11" o:spid="_x0000_s1030" style="position:absolute;width:35115;height:43802;visibility:visible;mso-wrap-style:square;v-text-anchor:top" coordsize="5530,6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" path="m5530,l,,,6898,5530,6120,5530,xe" fillcolor="#c6c2b9 [3205]" stroked="f">
                <v:path arrowok="t" o:connecttype="custom" o:connectlocs="3511550,0;0,0;0,4380230;3511550,3886200;3511550,0" o:connectangles="0,0,0,0,0"/>
              </v:shape>
              <v:shape id="Freeform 12" o:spid="_x0000_s1031" style="position:absolute;width:35118;height:42659;visibility:visible;mso-wrap-style:square;v-text-anchor:top" coordsize="5530,67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" path="m5530,l,,,6718,5530,5940,5530,e" fillcolor="#77a6ae [3214]" stroked="f">
                <v:path arrowok="t" o:connecttype="custom" o:connectlocs="3511891,0;0,0;0,4265930;3511891,3771900;3511891,0" o:connectangles="0,0,0,0,0"/>
              </v:shape>
              <v:shape id="Freeform 12" o:spid="_x0000_s1032" style="position:absolute;left:35128;width:30312;height:77724;visibility:visible;mso-wrap-style:square;v-text-anchor:top" coordsize="10000,1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" adj="-11796480,,5400" path="m,l,m10000,4412l,5000r,5000l10000,10000r,-5588e" fillcolor="#77a6ae [3214]" stroked="f">
                <v:stroke joinstyle="miter"/>
                <v:formulas/>
                <v:path arrowok="t" o:connecttype="custom" o:connectlocs="0,0;0,0;3031200,3429183;0,3886200;0,7772400;3031200,7772400;3031200,3429183" o:connectangles="0,0,0,0,0,0,0" textboxrect="0,0,10000,10000"/>
                <v:textbox>
                  <w:txbxContent>
                    <w:p w14:paraId="2D54A63F" w14:textId="77777777" w:rsidR="00B32DA6" w:rsidRDefault="00B32DA6" w:rsidP="00B32DA6">
                      <w:pPr>
                        <w:jc w:val="center"/>
                      </w:pPr>
                    </w:p>
                  </w:txbxContent>
                </v:textbox>
              </v:shape>
              <w10:wrap anchorx="page" anchory="page"/>
            </v:group>
          </w:pict>
        </mc:Fallback>
      </mc:AlternateContent>
    </w:r>
    <w:r w:rsidR="00A24BE5">
      <w:rPr>
        <w:noProof/>
      </w:rPr>
      <mc:AlternateContent>
        <mc:Choice Requires="wps">
          <w:drawing>
            <wp:anchor distT="0" distB="0" distL="114300" distR="114300" simplePos="0" relativeHeight="251642877" behindDoc="1" locked="0" layoutInCell="1" allowOverlap="1" wp14:anchorId="21FA4C41" wp14:editId="1A4C22AC">
              <wp:simplePos x="0" y="0"/>
              <mc:AlternateContent>
                <mc:Choice Requires="wp14">
                  <wp:positionH relativeFrom="page">
                    <wp14:pctPosHOffset>-15900</wp14:pctPosHOffset>
                  </wp:positionH>
                </mc:Choice>
                <mc:Fallback>
                  <wp:positionH relativeFrom="page">
                    <wp:posOffset>-1598930</wp:posOffset>
                  </wp:positionH>
                </mc:Fallback>
              </mc:AlternateContent>
              <mc:AlternateContent>
                <mc:Choice Requires="wp14">
                  <wp:positionV relativeFrom="page">
                    <wp14:pctPosVOffset>49900</wp14:pctPosVOffset>
                  </wp:positionV>
                </mc:Choice>
                <mc:Fallback>
                  <wp:positionV relativeFrom="page">
                    <wp:posOffset>3877945</wp:posOffset>
                  </wp:positionV>
                </mc:Fallback>
              </mc:AlternateContent>
              <wp:extent cx="5797296" cy="4023360"/>
              <wp:effectExtent l="0" t="0" r="16510" b="12700"/>
              <wp:wrapNone/>
              <wp:docPr id="26" name="Rectangle 26" descr="Building area. Construction."/>
              <wp:cNvGraphicFramePr/>
              <a:graphic xmlns:a="http://schemas.openxmlformats.org/drawingml/2006/main">
                <a:graphicData uri="http://schemas.microsoft.com/office/word/2010/wordprocessingShape">
                  <wps:wsp>
                    <wps:cNvSpPr/>
                    <wps:spPr>
                      <a:xfrm>
                        <a:off x="0" y="0"/>
                        <a:ext cx="5797296" cy="4023360"/>
                      </a:xfrm>
                      <a:prstGeom prst="rect">
                        <a:avLst/>
                      </a:prstGeom>
                      <a:blipFill dpi="0" rotWithShape="1">
                        <a:blip r:embed="rId1">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57600</wp14:pctWidth>
              </wp14:sizeRelH>
              <wp14:sizeRelV relativeFrom="page">
                <wp14:pctHeight>51800</wp14:pctHeight>
              </wp14:sizeRelV>
            </wp:anchor>
          </w:drawing>
        </mc:Choice>
        <mc:Fallback>
          <w:pict>
            <v:rect w14:anchorId="01F5CC3C" id="Rectangle 26" o:spid="_x0000_s1026" alt="Building area. Construction." style="position:absolute;margin-left:0;margin-top:0;width:456.5pt;height:316.8pt;z-index:-251673603;visibility:visible;mso-wrap-style:square;mso-width-percent:576;mso-height-percent:518;mso-left-percent:-159;mso-top-percent:499;mso-wrap-distance-left:9pt;mso-wrap-distance-top:0;mso-wrap-distance-right:9pt;mso-wrap-distance-bottom:0;mso-position-horizontal-relative:page;mso-position-vertical-relative:page;mso-width-percent:576;mso-height-percent:518;mso-left-percent:-159;mso-top-percent:499;mso-width-relative:page;mso-height-relative:page;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" strokecolor="#22455f [1604]" strokeweight="1pt">
              <v:fill r:id="rId2" o:title="Building area. Construction" recolor="t" rotate="t" type="frame"/>
              <w10:wrap anchorx="page" anchory="page"/>
            </v:rect>
          </w:pict>
        </mc:Fallback>
      </mc:AlternateContent>
    </w:r>
    <w:r w:rsidR="00A24BE5">
      <w:rPr>
        <w:noProof/>
      </w:rPr>
      <mc:AlternateContent>
        <mc:Choice Requires="wps">
          <w:drawing>
            <wp:anchor distT="0" distB="0" distL="114300" distR="114300" simplePos="0" relativeHeight="251643902" behindDoc="1" locked="0" layoutInCell="1" allowOverlap="1" wp14:anchorId="75DAD7C7" wp14:editId="6794EF71">
              <wp:simplePos x="0" y="0"/>
              <mc:AlternateContent>
                <mc:Choice Requires="wp14">
                  <wp:positionH relativeFrom="page">
                    <wp14:pctPosHOffset>65000</wp14:pctPosHOffset>
                  </wp:positionH>
                </mc:Choice>
                <mc:Fallback>
                  <wp:positionH relativeFrom="page">
                    <wp:posOffset>6537960</wp:posOffset>
                  </wp:positionH>
                </mc:Fallback>
              </mc:AlternateContent>
              <wp:positionV relativeFrom="page">
                <wp:posOffset>0</wp:posOffset>
              </wp:positionV>
              <wp:extent cx="4727448" cy="3950208"/>
              <wp:effectExtent l="0" t="0" r="0" b="1905"/>
              <wp:wrapNone/>
              <wp:docPr id="15" name="Rectangle 15" descr="Building/house"/>
              <wp:cNvGraphicFramePr/>
              <a:graphic xmlns:a="http://schemas.openxmlformats.org/drawingml/2006/main">
                <a:graphicData uri="http://schemas.microsoft.com/office/word/2010/wordprocessingShape">
                  <wps:wsp>
                    <wps:cNvSpPr/>
                    <wps:spPr>
                      <a:xfrm>
                        <a:off x="0" y="0"/>
                        <a:ext cx="4727448" cy="3950208"/>
                      </a:xfrm>
                      <a:prstGeom prst="rect">
                        <a:avLst/>
                      </a:prstGeom>
                      <a:blipFill dpi="0" rotWithShape="1">
                        <a:blip r:embed="rId3">
                          <a:extLst>
                            <a:ext uri="{28A0092B-C50C-407E-A947-70E740481C1C}">
                              <a14:useLocalDpi xmlns:a14="http://schemas.microsoft.com/office/drawing/2010/main" val="0"/>
                            </a:ext>
                          </a:extLst>
                        </a:blip>
                        <a:srcRect/>
                        <a:stretch>
                          <a:fillRect l="-28336" t="-12344" r="-17340" b="-3871"/>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47000</wp14:pctWidth>
              </wp14:sizeRelH>
              <wp14:sizeRelV relativeFrom="page">
                <wp14:pctHeight>51200</wp14:pctHeight>
              </wp14:sizeRelV>
            </wp:anchor>
          </w:drawing>
        </mc:Choice>
        <mc:Fallback>
          <w:pict>
            <v:rect w14:anchorId="161854AA" id="Rectangle 15" o:spid="_x0000_s1026" alt="Building/house" style="position:absolute;margin-left:0;margin-top:0;width:372.25pt;height:311.05pt;z-index:-251672578;visibility:visible;mso-wrap-style:square;mso-width-percent:470;mso-height-percent:512;mso-left-percent:650;mso-wrap-distance-left:9pt;mso-wrap-distance-top:0;mso-wrap-distance-right:9pt;mso-wrap-distance-bottom:0;mso-position-horizontal-relative:page;mso-position-vertical:absolute;mso-position-vertical-relative:page;mso-width-percent:470;mso-height-percent:512;mso-left-percent:650;mso-width-relative:page;mso-height-relative:page;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" stroked="f" strokeweight="1pt">
              <v:fill r:id="rId4" o:title="house" recolor="t" rotate="t" type="frame"/>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C4D46E2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5184CEA2"/>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AD70313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6A38785C"/>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031A579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7A92A0CC"/>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29E8372C"/>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E556CE22"/>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63AC36CA"/>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58FFEA"/>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C8EECD48"/>
    <w:lvl w:ilvl="0">
      <w:start w:val="1"/>
      <w:numFmt w:val="bullet"/>
      <w:pStyle w:val="ListBullet"/>
      <w:lvlText w:val=""/>
      <w:lvlJc w:val="left"/>
      <w:pPr>
        <w:tabs>
          <w:tab w:val="num" w:pos="360"/>
        </w:tabs>
        <w:ind w:left="360" w:hanging="360"/>
      </w:pPr>
      <w:rPr>
        <w:rFonts w:ascii="Symbol" w:hAnsi="Symbol" w:hint="default"/>
      </w:rPr>
    </w:lvl>
  </w:abstractNum>
  <w:abstractNum w:abstractNumId="11" w15:restartNumberingAfterBreak="0">
    <w:nsid w:val="536B015C"/>
    <w:multiLevelType w:val="hybridMultilevel"/>
    <w:tmpl w:val="7D6894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CE32F44"/>
    <w:multiLevelType w:val="multilevel"/>
    <w:tmpl w:val="3AFE85E0"/>
    <w:lvl w:ilvl="0">
      <w:numFmt w:val="bullet"/>
      <w:lvlText w:val="•"/>
      <w:lvlJc w:val="left"/>
      <w:pPr>
        <w:ind w:left="315" w:hanging="126"/>
      </w:pPr>
      <w:rPr>
        <w:rFonts w:ascii="Arial" w:eastAsia="Arial" w:hAnsi="Arial" w:cs="Arial" w:hint="default"/>
        <w:color w:val="C5C2B8"/>
        <w:spacing w:val="-1"/>
        <w:w w:val="100"/>
        <w:sz w:val="20"/>
        <w:szCs w:val="20"/>
        <w:lang w:val="en-US" w:eastAsia="en-US" w:bidi="en-US"/>
      </w:rPr>
    </w:lvl>
    <w:lvl w:ilvl="1">
      <w:numFmt w:val="bullet"/>
      <w:lvlText w:val="•"/>
      <w:lvlJc w:val="left"/>
      <w:pPr>
        <w:ind w:left="754" w:hanging="126"/>
      </w:pPr>
      <w:rPr>
        <w:rFonts w:hint="default"/>
        <w:lang w:val="en-US" w:eastAsia="en-US" w:bidi="en-US"/>
      </w:rPr>
    </w:lvl>
    <w:lvl w:ilvl="2">
      <w:numFmt w:val="bullet"/>
      <w:lvlText w:val="•"/>
      <w:lvlJc w:val="left"/>
      <w:pPr>
        <w:ind w:left="1189" w:hanging="126"/>
      </w:pPr>
      <w:rPr>
        <w:rFonts w:hint="default"/>
        <w:lang w:val="en-US" w:eastAsia="en-US" w:bidi="en-US"/>
      </w:rPr>
    </w:lvl>
    <w:lvl w:ilvl="3">
      <w:numFmt w:val="bullet"/>
      <w:lvlText w:val="•"/>
      <w:lvlJc w:val="left"/>
      <w:pPr>
        <w:ind w:left="1624" w:hanging="126"/>
      </w:pPr>
      <w:rPr>
        <w:rFonts w:hint="default"/>
        <w:lang w:val="en-US" w:eastAsia="en-US" w:bidi="en-US"/>
      </w:rPr>
    </w:lvl>
    <w:lvl w:ilvl="4">
      <w:numFmt w:val="bullet"/>
      <w:lvlText w:val="•"/>
      <w:lvlJc w:val="left"/>
      <w:pPr>
        <w:ind w:left="2058" w:hanging="126"/>
      </w:pPr>
      <w:rPr>
        <w:rFonts w:hint="default"/>
        <w:lang w:val="en-US" w:eastAsia="en-US" w:bidi="en-US"/>
      </w:rPr>
    </w:lvl>
    <w:lvl w:ilvl="5">
      <w:numFmt w:val="bullet"/>
      <w:lvlText w:val="•"/>
      <w:lvlJc w:val="left"/>
      <w:pPr>
        <w:ind w:left="2493" w:hanging="126"/>
      </w:pPr>
      <w:rPr>
        <w:rFonts w:hint="default"/>
        <w:lang w:val="en-US" w:eastAsia="en-US" w:bidi="en-US"/>
      </w:rPr>
    </w:lvl>
    <w:lvl w:ilvl="6">
      <w:numFmt w:val="bullet"/>
      <w:lvlText w:val="•"/>
      <w:lvlJc w:val="left"/>
      <w:pPr>
        <w:ind w:left="2928" w:hanging="126"/>
      </w:pPr>
      <w:rPr>
        <w:rFonts w:hint="default"/>
        <w:lang w:val="en-US" w:eastAsia="en-US" w:bidi="en-US"/>
      </w:rPr>
    </w:lvl>
    <w:lvl w:ilvl="7">
      <w:numFmt w:val="bullet"/>
      <w:lvlText w:val="•"/>
      <w:lvlJc w:val="left"/>
      <w:pPr>
        <w:ind w:left="3362" w:hanging="126"/>
      </w:pPr>
      <w:rPr>
        <w:rFonts w:hint="default"/>
        <w:lang w:val="en-US" w:eastAsia="en-US" w:bidi="en-US"/>
      </w:rPr>
    </w:lvl>
    <w:lvl w:ilvl="8">
      <w:numFmt w:val="bullet"/>
      <w:lvlText w:val="•"/>
      <w:lvlJc w:val="left"/>
      <w:pPr>
        <w:ind w:left="3797" w:hanging="126"/>
      </w:pPr>
      <w:rPr>
        <w:rFonts w:hint="default"/>
        <w:lang w:val="en-US" w:eastAsia="en-US" w:bidi="en-US"/>
      </w:rPr>
    </w:lvl>
  </w:abstractNum>
  <w:abstractNum w:abstractNumId="13" w15:restartNumberingAfterBreak="0">
    <w:nsid w:val="66BC13EA"/>
    <w:multiLevelType w:val="hybridMultilevel"/>
    <w:tmpl w:val="6764BFAC"/>
    <w:lvl w:ilvl="0" w:tplc="15F2464C">
      <w:numFmt w:val="bullet"/>
      <w:pStyle w:val="ListParagraph"/>
      <w:lvlText w:val="•"/>
      <w:lvlJc w:val="left"/>
      <w:pPr>
        <w:ind w:left="319" w:hanging="126"/>
      </w:pPr>
      <w:rPr>
        <w:rFonts w:ascii="Arial" w:hAnsi="Arial" w:hint="default"/>
        <w:color w:val="C6C2B9" w:themeColor="accent2"/>
        <w:spacing w:val="-1"/>
        <w:w w:val="100"/>
        <w:sz w:val="20"/>
        <w:szCs w:val="20"/>
        <w:lang w:val="en-US" w:eastAsia="en-US" w:bidi="en-US"/>
      </w:rPr>
    </w:lvl>
    <w:lvl w:ilvl="1" w:tplc="45C28B6A">
      <w:numFmt w:val="bullet"/>
      <w:lvlText w:val="•"/>
      <w:lvlJc w:val="left"/>
      <w:pPr>
        <w:ind w:left="754" w:hanging="126"/>
      </w:pPr>
      <w:rPr>
        <w:rFonts w:hint="default"/>
        <w:lang w:val="en-US" w:eastAsia="en-US" w:bidi="en-US"/>
      </w:rPr>
    </w:lvl>
    <w:lvl w:ilvl="2" w:tplc="EC6C7440">
      <w:numFmt w:val="bullet"/>
      <w:lvlText w:val="•"/>
      <w:lvlJc w:val="left"/>
      <w:pPr>
        <w:ind w:left="1189" w:hanging="126"/>
      </w:pPr>
      <w:rPr>
        <w:rFonts w:hint="default"/>
        <w:lang w:val="en-US" w:eastAsia="en-US" w:bidi="en-US"/>
      </w:rPr>
    </w:lvl>
    <w:lvl w:ilvl="3" w:tplc="153640A8">
      <w:numFmt w:val="bullet"/>
      <w:lvlText w:val="•"/>
      <w:lvlJc w:val="left"/>
      <w:pPr>
        <w:ind w:left="1624" w:hanging="126"/>
      </w:pPr>
      <w:rPr>
        <w:rFonts w:hint="default"/>
        <w:lang w:val="en-US" w:eastAsia="en-US" w:bidi="en-US"/>
      </w:rPr>
    </w:lvl>
    <w:lvl w:ilvl="4" w:tplc="FF448A68">
      <w:numFmt w:val="bullet"/>
      <w:lvlText w:val="•"/>
      <w:lvlJc w:val="left"/>
      <w:pPr>
        <w:ind w:left="2058" w:hanging="126"/>
      </w:pPr>
      <w:rPr>
        <w:rFonts w:hint="default"/>
        <w:lang w:val="en-US" w:eastAsia="en-US" w:bidi="en-US"/>
      </w:rPr>
    </w:lvl>
    <w:lvl w:ilvl="5" w:tplc="18A0F51C">
      <w:numFmt w:val="bullet"/>
      <w:lvlText w:val="•"/>
      <w:lvlJc w:val="left"/>
      <w:pPr>
        <w:ind w:left="2493" w:hanging="126"/>
      </w:pPr>
      <w:rPr>
        <w:rFonts w:hint="default"/>
        <w:lang w:val="en-US" w:eastAsia="en-US" w:bidi="en-US"/>
      </w:rPr>
    </w:lvl>
    <w:lvl w:ilvl="6" w:tplc="D4DEFD6A">
      <w:numFmt w:val="bullet"/>
      <w:lvlText w:val="•"/>
      <w:lvlJc w:val="left"/>
      <w:pPr>
        <w:ind w:left="2928" w:hanging="126"/>
      </w:pPr>
      <w:rPr>
        <w:rFonts w:hint="default"/>
        <w:lang w:val="en-US" w:eastAsia="en-US" w:bidi="en-US"/>
      </w:rPr>
    </w:lvl>
    <w:lvl w:ilvl="7" w:tplc="567ADA76">
      <w:numFmt w:val="bullet"/>
      <w:lvlText w:val="•"/>
      <w:lvlJc w:val="left"/>
      <w:pPr>
        <w:ind w:left="3362" w:hanging="126"/>
      </w:pPr>
      <w:rPr>
        <w:rFonts w:hint="default"/>
        <w:lang w:val="en-US" w:eastAsia="en-US" w:bidi="en-US"/>
      </w:rPr>
    </w:lvl>
    <w:lvl w:ilvl="8" w:tplc="7C9CE5D8">
      <w:numFmt w:val="bullet"/>
      <w:lvlText w:val="•"/>
      <w:lvlJc w:val="left"/>
      <w:pPr>
        <w:ind w:left="3797" w:hanging="126"/>
      </w:pPr>
      <w:rPr>
        <w:rFonts w:hint="default"/>
        <w:lang w:val="en-US" w:eastAsia="en-US" w:bidi="en-US"/>
      </w:rPr>
    </w:lvl>
  </w:abstractNum>
  <w:num w:numId="1">
    <w:abstractNumId w:val="13"/>
  </w:num>
  <w:num w:numId="2">
    <w:abstractNumId w:val="0"/>
  </w:num>
  <w:num w:numId="3">
    <w:abstractNumId w:val="1"/>
  </w:num>
  <w:num w:numId="4">
    <w:abstractNumId w:val="2"/>
  </w:num>
  <w:num w:numId="5">
    <w:abstractNumId w:val="3"/>
  </w:num>
  <w:num w:numId="6">
    <w:abstractNumId w:val="4"/>
  </w:num>
  <w:num w:numId="7">
    <w:abstractNumId w:val="9"/>
  </w:num>
  <w:num w:numId="8">
    <w:abstractNumId w:val="5"/>
  </w:num>
  <w:num w:numId="9">
    <w:abstractNumId w:val="6"/>
  </w:num>
  <w:num w:numId="10">
    <w:abstractNumId w:val="7"/>
  </w:num>
  <w:num w:numId="11">
    <w:abstractNumId w:val="8"/>
  </w:num>
  <w:num w:numId="12">
    <w:abstractNumId w:val="10"/>
  </w:num>
  <w:num w:numId="13">
    <w:abstractNumId w:val="12"/>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removePersonalInformation/>
  <w:removeDateAndTime/>
  <w:proofState w:spelling="clean" w:grammar="clean"/>
  <w:attachedTemplate r:id="rId1"/>
  <w:stylePaneFormatFilter w:val="5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0"/>
  <w:stylePaneSortMethod w:val="0000"/>
  <w:defaultTabStop w:val="720"/>
  <w:evenAndOddHeaders/>
  <w:drawingGridHorizontalSpacing w:val="110"/>
  <w:drawingGridVerticalSpacing w:val="299"/>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e1NDQyMjAwt7A0NDFV0lEKTi0uzszPAykwqgUARKsjCywAAAA="/>
  </w:docVars>
  <w:rsids>
    <w:rsidRoot w:val="005C5F22"/>
    <w:rsid w:val="00057393"/>
    <w:rsid w:val="000C4E0D"/>
    <w:rsid w:val="000D28FD"/>
    <w:rsid w:val="00140216"/>
    <w:rsid w:val="001B25E3"/>
    <w:rsid w:val="001D4BC0"/>
    <w:rsid w:val="001D688F"/>
    <w:rsid w:val="002532B5"/>
    <w:rsid w:val="002678D3"/>
    <w:rsid w:val="002B59BA"/>
    <w:rsid w:val="002C03B1"/>
    <w:rsid w:val="002D464C"/>
    <w:rsid w:val="002F6497"/>
    <w:rsid w:val="003500B9"/>
    <w:rsid w:val="003A6879"/>
    <w:rsid w:val="003D5AE1"/>
    <w:rsid w:val="004B654C"/>
    <w:rsid w:val="004F3E8B"/>
    <w:rsid w:val="00587DE8"/>
    <w:rsid w:val="005C2956"/>
    <w:rsid w:val="005C5F22"/>
    <w:rsid w:val="0062208D"/>
    <w:rsid w:val="00622417"/>
    <w:rsid w:val="00651A2E"/>
    <w:rsid w:val="006E154D"/>
    <w:rsid w:val="006E537F"/>
    <w:rsid w:val="007150AF"/>
    <w:rsid w:val="00767557"/>
    <w:rsid w:val="007E2494"/>
    <w:rsid w:val="00881B38"/>
    <w:rsid w:val="00A24BE5"/>
    <w:rsid w:val="00A9798C"/>
    <w:rsid w:val="00AA2835"/>
    <w:rsid w:val="00B32DA6"/>
    <w:rsid w:val="00B35D87"/>
    <w:rsid w:val="00B7472F"/>
    <w:rsid w:val="00C113A4"/>
    <w:rsid w:val="00C94D47"/>
    <w:rsid w:val="00CA602D"/>
    <w:rsid w:val="00D15741"/>
    <w:rsid w:val="00ED77E6"/>
    <w:rsid w:val="00FE73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EA7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lsdException w:name="Smart Link" w:semiHidden="1" w:unhideWhenUsed="1"/>
  </w:latentStyles>
  <w:style w:type="paragraph" w:default="1" w:styleId="Normal">
    <w:name w:val="Normal"/>
    <w:uiPriority w:val="1"/>
    <w:rsid w:val="000C4E0D"/>
    <w:pPr>
      <w:spacing w:after="200"/>
    </w:pPr>
    <w:rPr>
      <w:rFonts w:eastAsia="Arial" w:cs="Arial"/>
      <w:color w:val="0E3A53" w:themeColor="text2"/>
      <w:lang w:bidi="en-US"/>
    </w:rPr>
  </w:style>
  <w:style w:type="paragraph" w:styleId="Heading1">
    <w:name w:val="heading 1"/>
    <w:basedOn w:val="Normal"/>
    <w:next w:val="Normal"/>
    <w:link w:val="Heading1Char"/>
    <w:uiPriority w:val="9"/>
    <w:qFormat/>
    <w:rsid w:val="000C4E0D"/>
    <w:pPr>
      <w:spacing w:after="240"/>
      <w:outlineLvl w:val="0"/>
    </w:pPr>
    <w:rPr>
      <w:rFonts w:asciiTheme="majorHAnsi" w:hAnsiTheme="majorHAnsi"/>
      <w:b/>
      <w:sz w:val="48"/>
    </w:rPr>
  </w:style>
  <w:style w:type="paragraph" w:styleId="Heading2">
    <w:name w:val="heading 2"/>
    <w:basedOn w:val="BodyText"/>
    <w:next w:val="Normal"/>
    <w:link w:val="Heading2Char"/>
    <w:uiPriority w:val="9"/>
    <w:qFormat/>
    <w:rsid w:val="000C4E0D"/>
    <w:pPr>
      <w:spacing w:before="120" w:after="200"/>
      <w:outlineLvl w:val="1"/>
    </w:pPr>
    <w:rPr>
      <w:rFonts w:asciiTheme="majorHAnsi" w:hAnsiTheme="majorHAnsi"/>
      <w:b/>
      <w:color w:val="77A6AE" w:themeColor="background2"/>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BodyText"/>
    <w:next w:val="Normal"/>
    <w:uiPriority w:val="1"/>
    <w:semiHidden/>
    <w:qFormat/>
    <w:rsid w:val="002F6497"/>
    <w:pPr>
      <w:numPr>
        <w:numId w:val="1"/>
      </w:numPr>
      <w:tabs>
        <w:tab w:val="left" w:pos="316"/>
      </w:tabs>
      <w:spacing w:after="240"/>
    </w:pPr>
  </w:style>
  <w:style w:type="paragraph" w:styleId="Footer">
    <w:name w:val="footer"/>
    <w:basedOn w:val="Normal"/>
    <w:link w:val="FooterChar"/>
    <w:uiPriority w:val="99"/>
    <w:semiHidden/>
    <w:rsid w:val="005C2956"/>
    <w:pPr>
      <w:tabs>
        <w:tab w:val="center" w:pos="4680"/>
        <w:tab w:val="right" w:pos="9360"/>
      </w:tabs>
    </w:pPr>
  </w:style>
  <w:style w:type="paragraph" w:styleId="Header">
    <w:name w:val="header"/>
    <w:basedOn w:val="Normal"/>
    <w:link w:val="HeaderChar"/>
    <w:uiPriority w:val="99"/>
    <w:semiHidden/>
    <w:rsid w:val="00ED77E6"/>
    <w:pPr>
      <w:tabs>
        <w:tab w:val="center" w:pos="4680"/>
        <w:tab w:val="right" w:pos="9360"/>
      </w:tabs>
    </w:pPr>
  </w:style>
  <w:style w:type="character" w:customStyle="1" w:styleId="HeaderChar">
    <w:name w:val="Header Char"/>
    <w:basedOn w:val="DefaultParagraphFont"/>
    <w:link w:val="Header"/>
    <w:uiPriority w:val="99"/>
    <w:semiHidden/>
    <w:rsid w:val="003D5AE1"/>
    <w:rPr>
      <w:rFonts w:eastAsia="Arial" w:cs="Arial"/>
      <w:color w:val="0E3A53" w:themeColor="text2"/>
      <w:lang w:bidi="en-US"/>
    </w:rPr>
  </w:style>
  <w:style w:type="character" w:customStyle="1" w:styleId="FooterChar">
    <w:name w:val="Footer Char"/>
    <w:basedOn w:val="DefaultParagraphFont"/>
    <w:link w:val="Footer"/>
    <w:uiPriority w:val="99"/>
    <w:semiHidden/>
    <w:rsid w:val="003D5AE1"/>
    <w:rPr>
      <w:rFonts w:eastAsia="Arial" w:cs="Arial"/>
      <w:color w:val="0E3A53" w:themeColor="text2"/>
      <w:lang w:bidi="en-US"/>
    </w:rPr>
  </w:style>
  <w:style w:type="paragraph" w:styleId="Quote">
    <w:name w:val="Quote"/>
    <w:basedOn w:val="BodyText"/>
    <w:next w:val="Normal"/>
    <w:link w:val="QuoteChar"/>
    <w:uiPriority w:val="29"/>
    <w:qFormat/>
    <w:rsid w:val="000C4E0D"/>
    <w:pPr>
      <w:spacing w:line="223" w:lineRule="auto"/>
      <w:ind w:left="114" w:right="91" w:hanging="1"/>
      <w:jc w:val="center"/>
    </w:pPr>
    <w:rPr>
      <w:rFonts w:asciiTheme="minorHAnsi" w:hAnsiTheme="minorHAnsi"/>
      <w:b/>
      <w:i/>
      <w:spacing w:val="4"/>
      <w:sz w:val="36"/>
    </w:rPr>
  </w:style>
  <w:style w:type="character" w:customStyle="1" w:styleId="QuoteChar">
    <w:name w:val="Quote Char"/>
    <w:basedOn w:val="DefaultParagraphFont"/>
    <w:link w:val="Quote"/>
    <w:uiPriority w:val="29"/>
    <w:rsid w:val="000C4E0D"/>
    <w:rPr>
      <w:rFonts w:eastAsia="Arial" w:cs="Arial"/>
      <w:b/>
      <w:i/>
      <w:color w:val="0E3A53" w:themeColor="text2"/>
      <w:spacing w:val="4"/>
      <w:sz w:val="36"/>
      <w:lang w:bidi="en-US"/>
    </w:rPr>
  </w:style>
  <w:style w:type="character" w:customStyle="1" w:styleId="Heading1Char">
    <w:name w:val="Heading 1 Char"/>
    <w:basedOn w:val="DefaultParagraphFont"/>
    <w:link w:val="Heading1"/>
    <w:uiPriority w:val="9"/>
    <w:rsid w:val="000C4E0D"/>
    <w:rPr>
      <w:rFonts w:asciiTheme="majorHAnsi" w:eastAsia="Arial" w:hAnsiTheme="majorHAnsi" w:cs="Arial"/>
      <w:b/>
      <w:color w:val="0E3A53" w:themeColor="text2"/>
      <w:sz w:val="48"/>
      <w:lang w:bidi="en-US"/>
    </w:rPr>
  </w:style>
  <w:style w:type="paragraph" w:styleId="Title">
    <w:name w:val="Title"/>
    <w:basedOn w:val="BodyText"/>
    <w:next w:val="Normal"/>
    <w:link w:val="TitleChar"/>
    <w:uiPriority w:val="10"/>
    <w:qFormat/>
    <w:rsid w:val="00ED77E6"/>
    <w:rPr>
      <w:rFonts w:asciiTheme="majorHAnsi" w:hAnsiTheme="majorHAnsi"/>
      <w:b/>
      <w:color w:val="FFFFFF"/>
      <w:sz w:val="60"/>
    </w:rPr>
  </w:style>
  <w:style w:type="character" w:customStyle="1" w:styleId="TitleChar">
    <w:name w:val="Title Char"/>
    <w:basedOn w:val="DefaultParagraphFont"/>
    <w:link w:val="Title"/>
    <w:uiPriority w:val="10"/>
    <w:rsid w:val="00ED77E6"/>
    <w:rPr>
      <w:rFonts w:asciiTheme="majorHAnsi" w:eastAsia="Arial" w:hAnsiTheme="majorHAnsi" w:cs="Arial"/>
      <w:b/>
      <w:color w:val="FFFFFF"/>
      <w:sz w:val="60"/>
      <w:lang w:bidi="en-US"/>
    </w:rPr>
  </w:style>
  <w:style w:type="paragraph" w:styleId="Subtitle">
    <w:name w:val="Subtitle"/>
    <w:basedOn w:val="BodyText"/>
    <w:next w:val="Normal"/>
    <w:link w:val="SubtitleChar"/>
    <w:uiPriority w:val="11"/>
    <w:qFormat/>
    <w:rsid w:val="000C4E0D"/>
    <w:pPr>
      <w:pBdr>
        <w:top w:val="single" w:sz="18" w:space="10" w:color="C6C2B9" w:themeColor="accent2"/>
      </w:pBdr>
    </w:pPr>
    <w:rPr>
      <w:rFonts w:asciiTheme="minorHAnsi" w:hAnsiTheme="minorHAnsi"/>
      <w:color w:val="FFFFFF"/>
      <w:sz w:val="36"/>
    </w:rPr>
  </w:style>
  <w:style w:type="character" w:customStyle="1" w:styleId="SubtitleChar">
    <w:name w:val="Subtitle Char"/>
    <w:basedOn w:val="DefaultParagraphFont"/>
    <w:link w:val="Subtitle"/>
    <w:uiPriority w:val="11"/>
    <w:rsid w:val="000C4E0D"/>
    <w:rPr>
      <w:rFonts w:eastAsia="Arial" w:cs="Arial"/>
      <w:color w:val="FFFFFF"/>
      <w:sz w:val="36"/>
      <w:lang w:bidi="en-US"/>
    </w:rPr>
  </w:style>
  <w:style w:type="paragraph" w:customStyle="1" w:styleId="ContactInfo">
    <w:name w:val="Contact Info"/>
    <w:basedOn w:val="Normal"/>
    <w:next w:val="Normal"/>
    <w:uiPriority w:val="1"/>
    <w:qFormat/>
    <w:rsid w:val="003D5AE1"/>
    <w:pPr>
      <w:spacing w:after="120"/>
      <w:jc w:val="center"/>
    </w:pPr>
    <w:rPr>
      <w:b/>
      <w:color w:val="auto"/>
      <w:sz w:val="24"/>
    </w:rPr>
  </w:style>
  <w:style w:type="paragraph" w:styleId="BodyText">
    <w:name w:val="Body Text"/>
    <w:link w:val="BodyTextChar"/>
    <w:uiPriority w:val="99"/>
    <w:semiHidden/>
    <w:rsid w:val="002F6497"/>
    <w:rPr>
      <w:rFonts w:ascii="Arial" w:eastAsia="Arial" w:hAnsi="Arial" w:cs="Arial"/>
      <w:color w:val="0E3A53" w:themeColor="text2"/>
      <w:sz w:val="20"/>
      <w:lang w:bidi="en-US"/>
    </w:rPr>
  </w:style>
  <w:style w:type="character" w:customStyle="1" w:styleId="BodyTextChar">
    <w:name w:val="Body Text Char"/>
    <w:basedOn w:val="DefaultParagraphFont"/>
    <w:link w:val="BodyText"/>
    <w:uiPriority w:val="99"/>
    <w:semiHidden/>
    <w:rsid w:val="003D5AE1"/>
    <w:rPr>
      <w:rFonts w:ascii="Arial" w:eastAsia="Arial" w:hAnsi="Arial" w:cs="Arial"/>
      <w:color w:val="0E3A53" w:themeColor="text2"/>
      <w:sz w:val="20"/>
      <w:lang w:bidi="en-US"/>
    </w:rPr>
  </w:style>
  <w:style w:type="character" w:customStyle="1" w:styleId="Heading2Char">
    <w:name w:val="Heading 2 Char"/>
    <w:basedOn w:val="DefaultParagraphFont"/>
    <w:link w:val="Heading2"/>
    <w:uiPriority w:val="9"/>
    <w:rsid w:val="000C4E0D"/>
    <w:rPr>
      <w:rFonts w:asciiTheme="majorHAnsi" w:eastAsia="Arial" w:hAnsiTheme="majorHAnsi" w:cs="Arial"/>
      <w:b/>
      <w:color w:val="77A6AE" w:themeColor="background2"/>
      <w:sz w:val="28"/>
      <w:lang w:bidi="en-US"/>
    </w:rPr>
  </w:style>
  <w:style w:type="paragraph" w:customStyle="1" w:styleId="QuoteAlt">
    <w:name w:val="Quote Alt"/>
    <w:basedOn w:val="Normal"/>
    <w:uiPriority w:val="1"/>
    <w:qFormat/>
    <w:rsid w:val="000C4E0D"/>
    <w:pPr>
      <w:pBdr>
        <w:top w:val="single" w:sz="18" w:space="6" w:color="C6C2B9" w:themeColor="accent2"/>
        <w:bottom w:val="single" w:sz="18" w:space="6" w:color="C6C2B9" w:themeColor="accent2"/>
      </w:pBdr>
      <w:jc w:val="center"/>
    </w:pPr>
    <w:rPr>
      <w:i/>
      <w:color w:val="77A6AE" w:themeColor="background2"/>
      <w:spacing w:val="-4"/>
      <w:sz w:val="28"/>
    </w:rPr>
  </w:style>
  <w:style w:type="character" w:styleId="PlaceholderText">
    <w:name w:val="Placeholder Text"/>
    <w:basedOn w:val="DefaultParagraphFont"/>
    <w:uiPriority w:val="99"/>
    <w:semiHidden/>
    <w:rsid w:val="003D5AE1"/>
    <w:rPr>
      <w:color w:val="808080"/>
    </w:rPr>
  </w:style>
  <w:style w:type="paragraph" w:styleId="ListBullet">
    <w:name w:val="List Bullet"/>
    <w:basedOn w:val="Normal"/>
    <w:uiPriority w:val="99"/>
    <w:rsid w:val="00C94D47"/>
    <w:pPr>
      <w:numPr>
        <w:numId w:val="12"/>
      </w:numPr>
      <w:spacing w:after="120"/>
    </w:pPr>
  </w:style>
  <w:style w:type="character" w:styleId="Hyperlink">
    <w:name w:val="Hyperlink"/>
    <w:basedOn w:val="DefaultParagraphFont"/>
    <w:uiPriority w:val="99"/>
    <w:unhideWhenUsed/>
    <w:rsid w:val="002B59BA"/>
    <w:rPr>
      <w:color w:val="0563C1" w:themeColor="hyperlink"/>
      <w:u w:val="single"/>
    </w:rPr>
  </w:style>
  <w:style w:type="character" w:styleId="UnresolvedMention">
    <w:name w:val="Unresolved Mention"/>
    <w:basedOn w:val="DefaultParagraphFont"/>
    <w:uiPriority w:val="99"/>
    <w:semiHidden/>
    <w:rsid w:val="002B59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369658">
      <w:bodyDiv w:val="1"/>
      <w:marLeft w:val="0"/>
      <w:marRight w:val="0"/>
      <w:marTop w:val="0"/>
      <w:marBottom w:val="0"/>
      <w:divBdr>
        <w:top w:val="none" w:sz="0" w:space="0" w:color="auto"/>
        <w:left w:val="none" w:sz="0" w:space="0" w:color="auto"/>
        <w:bottom w:val="none" w:sz="0" w:space="0" w:color="auto"/>
        <w:right w:val="none" w:sz="0" w:space="0" w:color="auto"/>
      </w:divBdr>
    </w:div>
    <w:div w:id="8918925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7.jpeg"/><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image" Target="media/image5.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eg61\AppData\Roaming\Microsoft\Templates\Builder%20brochure.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3BA45A7C34D44618BB8600D8E0DB8B1C"/>
        <w:category>
          <w:name w:val="General"/>
          <w:gallery w:val="placeholder"/>
        </w:category>
        <w:types>
          <w:type w:val="bbPlcHdr"/>
        </w:types>
        <w:behaviors>
          <w:behavior w:val="content"/>
        </w:behaviors>
        <w:guid w:val="{AC70F562-7793-4353-9FCC-3B07D8ED06FE}"/>
      </w:docPartPr>
      <w:docPartBody>
        <w:p w:rsidR="004A57D5" w:rsidRDefault="005E79E7">
          <w:pPr>
            <w:pStyle w:val="3BA45A7C34D44618BB8600D8E0DB8B1C"/>
          </w:pPr>
          <w:r w:rsidRPr="00C94D47">
            <w:t>Changed the color and want to go back to the original design?  Easy!  Just go back to the Design tab and choose the Themes option.  From the list, click the option to reset the theme of this template.  And just like that, your document color scheme will be restored to its original!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C8EECD48"/>
    <w:lvl w:ilvl="0">
      <w:start w:val="1"/>
      <w:numFmt w:val="bullet"/>
      <w:pStyle w:val="ListBullet"/>
      <w:lvlText w:val=""/>
      <w:lvlJc w:val="left"/>
      <w:pPr>
        <w:tabs>
          <w:tab w:val="num" w:pos="360"/>
        </w:tabs>
        <w:ind w:left="360" w:hanging="360"/>
      </w:pPr>
      <w:rPr>
        <w:rFonts w:ascii="Symbol" w:hAnsi="Symbol" w:hint="default"/>
      </w:r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9E7"/>
    <w:rsid w:val="004A57D5"/>
    <w:rsid w:val="005E79E7"/>
    <w:rsid w:val="00C14A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7DCB0B6D171489DB8E35F8699E04618">
    <w:name w:val="77DCB0B6D171489DB8E35F8699E04618"/>
  </w:style>
  <w:style w:type="paragraph" w:customStyle="1" w:styleId="3BB8615BA46D44D597294A8055ACCBB5">
    <w:name w:val="3BB8615BA46D44D597294A8055ACCBB5"/>
  </w:style>
  <w:style w:type="paragraph" w:customStyle="1" w:styleId="BCB90888524B4BD7B08D5BBA32BEC5FF">
    <w:name w:val="BCB90888524B4BD7B08D5BBA32BEC5FF"/>
  </w:style>
  <w:style w:type="character" w:styleId="PlaceholderText">
    <w:name w:val="Placeholder Text"/>
    <w:basedOn w:val="DefaultParagraphFont"/>
    <w:uiPriority w:val="99"/>
    <w:semiHidden/>
    <w:rPr>
      <w:color w:val="808080"/>
    </w:rPr>
  </w:style>
  <w:style w:type="paragraph" w:customStyle="1" w:styleId="122C3FB3540C43F7A64367A7E46942A0">
    <w:name w:val="122C3FB3540C43F7A64367A7E46942A0"/>
  </w:style>
  <w:style w:type="paragraph" w:customStyle="1" w:styleId="7A80C0D0A4EB42A18BB83149B6D238E3">
    <w:name w:val="7A80C0D0A4EB42A18BB83149B6D238E3"/>
  </w:style>
  <w:style w:type="paragraph" w:customStyle="1" w:styleId="02BEA2426CA0450E84806C207335B051">
    <w:name w:val="02BEA2426CA0450E84806C207335B051"/>
  </w:style>
  <w:style w:type="paragraph" w:customStyle="1" w:styleId="714387FB5CEB47398A34D099BA985203">
    <w:name w:val="714387FB5CEB47398A34D099BA985203"/>
  </w:style>
  <w:style w:type="paragraph" w:styleId="Title">
    <w:name w:val="Title"/>
    <w:basedOn w:val="BodyText"/>
    <w:next w:val="Normal"/>
    <w:link w:val="TitleChar"/>
    <w:uiPriority w:val="10"/>
    <w:qFormat/>
    <w:pPr>
      <w:widowControl w:val="0"/>
      <w:autoSpaceDE w:val="0"/>
      <w:autoSpaceDN w:val="0"/>
      <w:spacing w:after="0" w:line="240" w:lineRule="auto"/>
    </w:pPr>
    <w:rPr>
      <w:rFonts w:asciiTheme="majorHAnsi" w:eastAsia="Arial" w:hAnsiTheme="majorHAnsi" w:cs="Arial"/>
      <w:b/>
      <w:color w:val="FFFFFF"/>
      <w:sz w:val="60"/>
      <w:lang w:bidi="en-US"/>
    </w:rPr>
  </w:style>
  <w:style w:type="character" w:customStyle="1" w:styleId="TitleChar">
    <w:name w:val="Title Char"/>
    <w:basedOn w:val="DefaultParagraphFont"/>
    <w:link w:val="Title"/>
    <w:uiPriority w:val="10"/>
    <w:rPr>
      <w:rFonts w:asciiTheme="majorHAnsi" w:eastAsia="Arial" w:hAnsiTheme="majorHAnsi" w:cs="Arial"/>
      <w:b/>
      <w:color w:val="FFFFFF"/>
      <w:sz w:val="60"/>
      <w:lang w:bidi="en-US"/>
    </w:rPr>
  </w:style>
  <w:style w:type="paragraph" w:styleId="BodyText">
    <w:name w:val="Body Text"/>
    <w:basedOn w:val="Normal"/>
    <w:link w:val="BodyTextChar"/>
    <w:uiPriority w:val="99"/>
    <w:semiHidden/>
    <w:unhideWhenUsed/>
    <w:pPr>
      <w:spacing w:after="120"/>
    </w:pPr>
  </w:style>
  <w:style w:type="character" w:customStyle="1" w:styleId="BodyTextChar">
    <w:name w:val="Body Text Char"/>
    <w:basedOn w:val="DefaultParagraphFont"/>
    <w:link w:val="BodyText"/>
    <w:uiPriority w:val="99"/>
    <w:semiHidden/>
  </w:style>
  <w:style w:type="paragraph" w:customStyle="1" w:styleId="6D5296D493994DEF856046B9E8543622">
    <w:name w:val="6D5296D493994DEF856046B9E8543622"/>
  </w:style>
  <w:style w:type="paragraph" w:customStyle="1" w:styleId="830C7BBF65C44DEF99BC57CA81B2BAA5">
    <w:name w:val="830C7BBF65C44DEF99BC57CA81B2BAA5"/>
  </w:style>
  <w:style w:type="paragraph" w:customStyle="1" w:styleId="7ACE03E1EEFD4209A38F277DDE90AF65">
    <w:name w:val="7ACE03E1EEFD4209A38F277DDE90AF65"/>
  </w:style>
  <w:style w:type="paragraph" w:styleId="ListBullet">
    <w:name w:val="List Bullet"/>
    <w:basedOn w:val="Normal"/>
    <w:uiPriority w:val="99"/>
    <w:pPr>
      <w:widowControl w:val="0"/>
      <w:numPr>
        <w:numId w:val="1"/>
      </w:numPr>
      <w:autoSpaceDE w:val="0"/>
      <w:autoSpaceDN w:val="0"/>
      <w:spacing w:after="120" w:line="240" w:lineRule="auto"/>
    </w:pPr>
    <w:rPr>
      <w:rFonts w:eastAsia="Arial" w:cs="Arial"/>
      <w:color w:val="44546A" w:themeColor="text2"/>
      <w:lang w:bidi="en-US"/>
    </w:rPr>
  </w:style>
  <w:style w:type="paragraph" w:customStyle="1" w:styleId="C10A6EC2544342F8A483843F1788A5B6">
    <w:name w:val="C10A6EC2544342F8A483843F1788A5B6"/>
  </w:style>
  <w:style w:type="paragraph" w:customStyle="1" w:styleId="3A89779BD51740199CA374E7EFF63E79">
    <w:name w:val="3A89779BD51740199CA374E7EFF63E79"/>
  </w:style>
  <w:style w:type="paragraph" w:customStyle="1" w:styleId="7C930AA0C33D4E27AC130F25D020DF47">
    <w:name w:val="7C930AA0C33D4E27AC130F25D020DF47"/>
  </w:style>
  <w:style w:type="paragraph" w:customStyle="1" w:styleId="D58917E1B6BF42FD91D944D0299F8E65">
    <w:name w:val="D58917E1B6BF42FD91D944D0299F8E65"/>
  </w:style>
  <w:style w:type="paragraph" w:customStyle="1" w:styleId="2A6152F9C56249719B5E4610C732F3D7">
    <w:name w:val="2A6152F9C56249719B5E4610C732F3D7"/>
  </w:style>
  <w:style w:type="paragraph" w:customStyle="1" w:styleId="6E1145931DA6471CA6F9D7982F7BD067">
    <w:name w:val="6E1145931DA6471CA6F9D7982F7BD067"/>
  </w:style>
  <w:style w:type="paragraph" w:customStyle="1" w:styleId="AC802487DD0F4A99BCB9FE82FF4A8A33">
    <w:name w:val="AC802487DD0F4A99BCB9FE82FF4A8A33"/>
  </w:style>
  <w:style w:type="paragraph" w:customStyle="1" w:styleId="3BA45A7C34D44618BB8600D8E0DB8B1C">
    <w:name w:val="3BA45A7C34D44618BB8600D8E0DB8B1C"/>
  </w:style>
  <w:style w:type="paragraph" w:customStyle="1" w:styleId="4B661ECEC655434B9E10CBCA2A6D92F2">
    <w:name w:val="4B661ECEC655434B9E10CBCA2A6D92F2"/>
  </w:style>
  <w:style w:type="paragraph" w:customStyle="1" w:styleId="17A51C07C4EE48F18DADE0555A3ADD42">
    <w:name w:val="17A51C07C4EE48F18DADE0555A3ADD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BuilderBrochure">
  <a:themeElements>
    <a:clrScheme name="Builder Brochure">
      <a:dk1>
        <a:srgbClr val="000000"/>
      </a:dk1>
      <a:lt1>
        <a:srgbClr val="FFFFFF"/>
      </a:lt1>
      <a:dk2>
        <a:srgbClr val="0E3A53"/>
      </a:dk2>
      <a:lt2>
        <a:srgbClr val="77A6AE"/>
      </a:lt2>
      <a:accent1>
        <a:srgbClr val="498BBD"/>
      </a:accent1>
      <a:accent2>
        <a:srgbClr val="C6C2B9"/>
      </a:accent2>
      <a:accent3>
        <a:srgbClr val="4C696E"/>
      </a:accent3>
      <a:accent4>
        <a:srgbClr val="ADEFFA"/>
      </a:accent4>
      <a:accent5>
        <a:srgbClr val="1B6F9F"/>
      </a:accent5>
      <a:accent6>
        <a:srgbClr val="269CDF"/>
      </a:accent6>
      <a:hlink>
        <a:srgbClr val="0563C1"/>
      </a:hlink>
      <a:folHlink>
        <a:srgbClr val="954F72"/>
      </a:folHlink>
    </a:clrScheme>
    <a:fontScheme name="Custom 15">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BuilderBrochure" id="{FD23F06A-B38C-0B40-A50D-F0C6D2E763FA}" vid="{0BA586EF-1349-7F48-9852-D0A5E19019A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3620739-B744-4112-9828-F87192748B32}"/>
</file>

<file path=customXml/itemProps2.xml><?xml version="1.0" encoding="utf-8"?>
<ds:datastoreItem xmlns:ds="http://schemas.openxmlformats.org/officeDocument/2006/customXml" ds:itemID="{60249A5C-4313-40D6-B845-C2D2566B1080}">
  <ds:schemaRefs>
    <ds:schemaRef ds:uri="http://schemas.microsoft.com/sharepoint/v3/contenttype/forms"/>
  </ds:schemaRefs>
</ds:datastoreItem>
</file>

<file path=customXml/itemProps3.xml><?xml version="1.0" encoding="utf-8"?>
<ds:datastoreItem xmlns:ds="http://schemas.openxmlformats.org/officeDocument/2006/customXml" ds:itemID="{CFCB83C1-3AF2-4AF1-9640-92DA8D5CCD1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8ED4DE8-4AE4-424B-97C0-208BBBD894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Builder brochure</Template>
  <TotalTime>0</TotalTime>
  <Pages>2</Pages>
  <Words>370</Words>
  <Characters>2111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2020-03-02T02:53:00Z</dcterms:created>
  <dcterms:modified xsi:type="dcterms:W3CDTF">2020-03-02T03:35:00Z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0x01010025FE2D001CF2D344AB637DEDC91790A9</vt:lpwstr>
  </property>
</Properties>
</file>