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372" w:lineRule="auto"/>
        <w:ind w:left="240" w:right="664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Narrator: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Forest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Burns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Date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00:26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Growing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Yakima,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move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Sequim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03:31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Talking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mother’s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clients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(loggers)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04:35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Degrees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earned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06:06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DNR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sale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06:53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Attempt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take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101,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allowed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declare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major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because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gender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08:40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Dave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Scott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(Assoc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Undergrads)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signed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course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entry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10:34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Willamette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practice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Burlington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Northern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1976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1978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‐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CFR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hiring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full‐time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policy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Joined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despite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pregnancy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16:45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Left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after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years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return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private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practice,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1981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17:53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Left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1988,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opened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own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forestry‐related,</w:t>
            </w:r>
            <w:r>
              <w:rPr>
                <w:rFonts w:ascii="Calibri" w:hAnsi="Calibri" w:cs="Calibri" w:eastAsia="Calibri"/>
                <w:sz w:val="22"/>
                <w:szCs w:val="22"/>
                <w:spacing w:val="-1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joined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husband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1993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Closed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practice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2006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Great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Lakes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Professionals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Association,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(Wisconsin)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2006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Became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VP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American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Resource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Council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2008,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(Portland,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OR)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20:55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Involvement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CFR: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joining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SAF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23:28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Became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Chair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Society,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SAF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25:45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Unique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perspective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PNW,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small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community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27:35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woman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predominantly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male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profession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31:07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34:43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Memories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Gara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other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36:51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technological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improvements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39:08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Professor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Turnbull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39:48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“characters”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modern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SEFS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norms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43:40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Thoughts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education: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WA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together,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useful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major</w:t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00" w:right="168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48:29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Changed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current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curriculum,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possibility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retaking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auditor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50:38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background: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fewer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rural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environments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53:48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Influential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people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early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career: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Heacox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57:32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Closing</w:t>
            </w:r>
          </w:p>
        </w:tc>
      </w:tr>
      <w:tr>
        <w:trPr>
          <w:trHeight w:val="402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57:58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End</w:t>
            </w:r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7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06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9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23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2240" w:h="15840"/>
          <w:pgMar w:top="1340" w:bottom="280" w:left="1200" w:right="16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796" w:lineRule="exact"/>
        <w:ind w:left="110" w:right="-42"/>
        <w:jc w:val="left"/>
        <w:tabs>
          <w:tab w:pos="980" w:val="left"/>
          <w:tab w:pos="9240" w:val="left"/>
        </w:tabs>
        <w:rPr>
          <w:rFonts w:ascii="Arial" w:hAnsi="Arial" w:cs="Arial" w:eastAsia="Arial"/>
          <w:sz w:val="72"/>
          <w:szCs w:val="72"/>
        </w:rPr>
      </w:pPr>
      <w:rPr/>
      <w:r>
        <w:rPr/>
        <w:pict>
          <v:group style="position:absolute;margin-left:65.519997pt;margin-top:-23.988644pt;width:457.2pt;height:.1pt;mso-position-horizontal-relative:page;mso-position-vertical-relative:paragraph;z-index:-353" coordorigin="1310,-480" coordsize="9144,2">
            <v:shape style="position:absolute;left:1310;top:-480;width:9144;height:2" coordorigin="1310,-480" coordsize="9144,0" path="m1310,-480l10454,-480e" filled="f" stroked="t" strokeweight="1.44pt" strokecolor="#000000">
              <v:path arrowok="t"/>
            </v:shape>
          </v:group>
          <w10:wrap type="none"/>
        </w:pict>
      </w:r>
      <w:r>
        <w:rPr/>
        <w:pict>
          <v:group style="position:absolute;margin-left:110.879997pt;margin-top:-13.728644pt;width:411.84pt;height:.1pt;mso-position-horizontal-relative:page;mso-position-vertical-relative:paragraph;z-index:-352" coordorigin="2218,-275" coordsize="8237,2">
            <v:shape style="position:absolute;left:2218;top:-275;width:8237;height:2" coordorigin="2218,-275" coordsize="8237,0" path="m2218,-275l10454,-275e" filled="f" stroked="t" strokeweight="1.08pt" strokecolor="#000000">
              <v:path arrowok="t"/>
            </v:shape>
          </v:group>
          <w10:wrap type="none"/>
        </w:pict>
      </w:r>
      <w:r>
        <w:rPr/>
        <w:pict>
          <v:group style="position:absolute;margin-left:110.879997pt;margin-top:1.751356pt;width:411.84pt;height:.1pt;mso-position-horizontal-relative:page;mso-position-vertical-relative:paragraph;z-index:-351" coordorigin="2218,35" coordsize="8237,2">
            <v:shape style="position:absolute;left:2218;top:35;width:8237;height:2" coordorigin="2218,35" coordsize="8237,0" path="m2218,35l10454,35e" filled="f" stroked="t" strokeweight="1.0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72"/>
          <w:szCs w:val="72"/>
          <w:w w:val="41"/>
          <w:position w:val="-1"/>
        </w:rPr>
      </w:r>
      <w:r>
        <w:rPr>
          <w:rFonts w:ascii="Arial" w:hAnsi="Arial" w:cs="Arial" w:eastAsia="Arial"/>
          <w:sz w:val="72"/>
          <w:szCs w:val="72"/>
          <w:w w:val="41"/>
          <w:u w:val="thick" w:color="000000"/>
          <w:position w:val="-1"/>
        </w:rPr>
        <w:t>I</w:t>
      </w:r>
      <w:r>
        <w:rPr>
          <w:rFonts w:ascii="Arial" w:hAnsi="Arial" w:cs="Arial" w:eastAsia="Arial"/>
          <w:sz w:val="72"/>
          <w:szCs w:val="72"/>
          <w:w w:val="41"/>
          <w:u w:val="thick" w:color="000000"/>
          <w:position w:val="-1"/>
        </w:rPr>
      </w:r>
      <w:r>
        <w:rPr>
          <w:rFonts w:ascii="Arial" w:hAnsi="Arial" w:cs="Arial" w:eastAsia="Arial"/>
          <w:sz w:val="72"/>
          <w:szCs w:val="72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72"/>
          <w:szCs w:val="72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72"/>
          <w:szCs w:val="72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72"/>
          <w:szCs w:val="72"/>
          <w:w w:val="41"/>
          <w:u w:val="thick" w:color="000000"/>
          <w:position w:val="-1"/>
        </w:rPr>
      </w:r>
      <w:r>
        <w:rPr>
          <w:rFonts w:ascii="Arial" w:hAnsi="Arial" w:cs="Arial" w:eastAsia="Arial"/>
          <w:sz w:val="72"/>
          <w:szCs w:val="72"/>
          <w:w w:val="41"/>
          <w:u w:val="thick" w:color="000000"/>
          <w:strike/>
          <w:position w:val="-1"/>
        </w:rPr>
        <w:t>I</w:t>
      </w:r>
      <w:r>
        <w:rPr>
          <w:rFonts w:ascii="Arial" w:hAnsi="Arial" w:cs="Arial" w:eastAsia="Arial"/>
          <w:sz w:val="72"/>
          <w:szCs w:val="72"/>
          <w:w w:val="41"/>
          <w:u w:val="thick" w:color="000000"/>
          <w:strike/>
          <w:position w:val="-1"/>
        </w:rPr>
      </w:r>
      <w:r>
        <w:rPr>
          <w:rFonts w:ascii="Arial" w:hAnsi="Arial" w:cs="Arial" w:eastAsia="Arial"/>
          <w:sz w:val="72"/>
          <w:szCs w:val="72"/>
          <w:w w:val="99"/>
          <w:u w:val="thick" w:color="000000"/>
          <w:strike/>
          <w:position w:val="-1"/>
        </w:rPr>
        <w:t> </w:t>
      </w:r>
      <w:r>
        <w:rPr>
          <w:rFonts w:ascii="Arial" w:hAnsi="Arial" w:cs="Arial" w:eastAsia="Arial"/>
          <w:sz w:val="72"/>
          <w:szCs w:val="72"/>
          <w:w w:val="100"/>
          <w:u w:val="thick" w:color="000000"/>
          <w:strike/>
          <w:position w:val="-1"/>
        </w:rPr>
        <w:tab/>
      </w:r>
      <w:r>
        <w:rPr>
          <w:rFonts w:ascii="Arial" w:hAnsi="Arial" w:cs="Arial" w:eastAsia="Arial"/>
          <w:sz w:val="72"/>
          <w:szCs w:val="72"/>
          <w:w w:val="100"/>
          <w:u w:val="thick" w:color="000000"/>
          <w:strike/>
          <w:position w:val="-1"/>
        </w:rPr>
      </w:r>
      <w:r>
        <w:rPr>
          <w:rFonts w:ascii="Arial" w:hAnsi="Arial" w:cs="Arial" w:eastAsia="Arial"/>
          <w:sz w:val="72"/>
          <w:szCs w:val="72"/>
          <w:w w:val="100"/>
          <w:strike/>
          <w:position w:val="-1"/>
        </w:rPr>
      </w:r>
      <w:r>
        <w:rPr>
          <w:rFonts w:ascii="Arial" w:hAnsi="Arial" w:cs="Arial" w:eastAsia="Arial"/>
          <w:sz w:val="72"/>
          <w:szCs w:val="72"/>
          <w:w w:val="100"/>
          <w:position w:val="0"/>
        </w:rPr>
      </w:r>
    </w:p>
    <w:sectPr>
      <w:pgSz w:w="12240" w:h="15840"/>
      <w:pgMar w:top="1480" w:bottom="280" w:left="12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2018-03-20T10:33:44Z</dcterms:created>
  <dcterms:modified xsi:type="dcterms:W3CDTF">2018-03-20T10:33:44Z</dcterms:modified>
</cp:coreProperties>
</file>