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4" w:after="0" w:line="310" w:lineRule="auto"/>
        <w:ind w:left="240" w:right="6805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Narrator: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Gordon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Bradley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Interviewer: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Edmonds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Date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Interview: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240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Interview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Bloedel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Hall,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Gordon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Bradley’s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second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floor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office</w:t>
      </w:r>
    </w:p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TOPIC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Introduction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00:30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Lived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Bellingham,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Seattle,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Sacramento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01:26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Elementary,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HS,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Sacramento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02:01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Landscape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Architecture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Poly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03:48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Experiences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growing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up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04:43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Worked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design‐build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firm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05:27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USFS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California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(San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Bernardino)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05:53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Post‐graduation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work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Parks,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master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planning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07:14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Columbia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State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Historic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restoration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07:44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Six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months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military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active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duty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California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08:00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Masters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Landscape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Architecture/Environmental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UC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Berkeley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08:26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regional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environmental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use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Lake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Tahoe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Basin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10:01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Role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create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database,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similar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GIS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11:14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Graduation,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interviewing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1972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choices: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education,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Tennessee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Valley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Authority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12:37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Interview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TVA,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offer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12:59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Recreation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job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14:57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Choosing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between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TVA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15:56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Tenure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PhD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17:09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Sabbatical: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University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Michigan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Urban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Regional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18:52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19:39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Thesis: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factors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integrated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planning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21:28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Grant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23:29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Two‐week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field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trips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the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Affiliations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other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agencies,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groups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26:40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Various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partnership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29:01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Budget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cuts,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consolidation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31:00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seven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classes,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34:02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Importance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teaching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over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publishing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that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37:04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Freedom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38:02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careers”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recreation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38:18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careers”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planning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design</w:t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1380" w:bottom="280" w:left="1200" w:right="1560"/>
        </w:sectPr>
      </w:pPr>
      <w:rPr/>
    </w:p>
    <w:p>
      <w:pPr>
        <w:spacing w:before="3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.000019" w:type="dxa"/>
      </w:tblPr>
      <w:tblGrid/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0" w:after="0" w:line="265" w:lineRule="exact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38:43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0" w:after="0" w:line="265" w:lineRule="exact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“different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careers”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harvest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practices/forest</w:t>
            </w:r>
            <w:r>
              <w:rPr>
                <w:rFonts w:ascii="Calibri" w:hAnsi="Calibri" w:cs="Calibri" w:eastAsia="Calibri"/>
                <w:sz w:val="22"/>
                <w:szCs w:val="22"/>
                <w:spacing w:val="-14"/>
                <w:w w:val="100"/>
                <w:position w:val="1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1"/>
              </w:rPr>
              <w:t>aesthetics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  <w:position w:val="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41:29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Four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careers”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UW: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urban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forestry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Connections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community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through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research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44:36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“Ecosystem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management”:</w:t>
            </w:r>
            <w:r>
              <w:rPr>
                <w:rFonts w:ascii="Calibri" w:hAnsi="Calibri" w:cs="Calibri" w:eastAsia="Calibri"/>
                <w:sz w:val="22"/>
                <w:szCs w:val="22"/>
                <w:spacing w:val="-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summit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&amp;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summit,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relations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w/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industry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47:47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Timber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harvest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practices: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points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view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measured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through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surveys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(1990s)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48:47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Sampling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methods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51:23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Lake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Tahoe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survey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53:11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Administrative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responsibilities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throughout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career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54:48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Ombudsman’s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office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UW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56:31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Serving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committees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Individual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PhD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58:18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Cooperative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Ecosystem</w:t>
            </w:r>
            <w:r>
              <w:rPr>
                <w:rFonts w:ascii="Calibri" w:hAnsi="Calibri" w:cs="Calibri" w:eastAsia="Calibri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Studies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Unit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host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1:00:01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engagement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committee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1:01:27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1995/1996</w:t>
            </w:r>
            <w:r>
              <w:rPr>
                <w:rFonts w:ascii="Calibri" w:hAnsi="Calibri" w:cs="Calibri" w:eastAsia="Calibri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Pack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Forest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retreat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1:02:10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Department</w:t>
            </w:r>
            <w:r>
              <w:rPr>
                <w:rFonts w:ascii="Calibri" w:hAnsi="Calibri" w:cs="Calibri" w:eastAsia="Calibri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division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consolidation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reflect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interdisciplinarity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1:05:03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from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college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school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1:05:59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Life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academia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malleable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1:07:18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Sitting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Bloedel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Hall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1:09:00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SEFS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1:10:00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Former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Dean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Jim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Bethel’s</w:t>
            </w:r>
            <w:r>
              <w:rPr>
                <w:rFonts w:ascii="Calibri" w:hAnsi="Calibri" w:cs="Calibri" w:eastAsia="Calibri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accomplishments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(faculty/program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synergy)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1:12:01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Remembering</w:t>
            </w:r>
            <w:r>
              <w:rPr>
                <w:rFonts w:ascii="Calibri" w:hAnsi="Calibri" w:cs="Calibri" w:eastAsia="Calibri"/>
                <w:sz w:val="22"/>
                <w:szCs w:val="22"/>
                <w:spacing w:val="-1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faculty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and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different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divisions/disciplines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SEFS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1:15:50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NSF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projects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1:18:10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SEFS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today,</w:t>
            </w:r>
            <w:r>
              <w:rPr>
                <w:rFonts w:ascii="Calibri" w:hAnsi="Calibri" w:cs="Calibri" w:eastAsia="Calibri"/>
                <w:sz w:val="22"/>
                <w:szCs w:val="22"/>
                <w:spacing w:val="-6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becoming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department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1:20:39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Increasing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enrollment,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limitations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future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1:22:56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Overlaps</w:t>
            </w:r>
            <w:r>
              <w:rPr>
                <w:rFonts w:ascii="Calibri" w:hAnsi="Calibri" w:cs="Calibri" w:eastAsia="Calibri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with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biology,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PoE,</w:t>
            </w:r>
            <w:r>
              <w:rPr>
                <w:rFonts w:ascii="Calibri" w:hAnsi="Calibri" w:cs="Calibri" w:eastAsia="Calibri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risk</w:t>
            </w:r>
            <w:r>
              <w:rPr>
                <w:rFonts w:ascii="Calibri" w:hAnsi="Calibri" w:cs="Calibri" w:eastAsia="Calibri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not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differentiating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1:25:10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Changing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needs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1:26:45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Trends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consolidation</w:t>
            </w:r>
          </w:p>
        </w:tc>
      </w:tr>
      <w:tr>
        <w:trPr>
          <w:trHeight w:val="337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1:27:14</w:t>
            </w:r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>
              <w:spacing w:before="4" w:after="0" w:line="240" w:lineRule="auto"/>
              <w:ind w:left="-8" w:right="-20"/>
              <w:jc w:val="left"/>
              <w:rPr>
                <w:rFonts w:ascii="Calibri" w:hAnsi="Calibri" w:cs="Calibri" w:eastAsia="Calibri"/>
                <w:sz w:val="22"/>
                <w:szCs w:val="22"/>
              </w:rPr>
            </w:pPr>
            <w:rPr/>
            <w:r>
              <w:rPr>
                <w:rFonts w:ascii="Calibri" w:hAnsi="Calibri" w:cs="Calibri" w:eastAsia="Calibri"/>
                <w:sz w:val="22"/>
                <w:szCs w:val="22"/>
                <w:spacing w:val="0"/>
                <w:w w:val="100"/>
              </w:rPr>
              <w:t>Closing</w:t>
            </w:r>
          </w:p>
        </w:tc>
      </w:tr>
      <w:tr>
        <w:trPr>
          <w:trHeight w:val="31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1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1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1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1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  <w:tr>
        <w:trPr>
          <w:trHeight w:val="319" w:hRule="exact"/>
        </w:trPr>
        <w:tc>
          <w:tcPr>
            <w:tcW w:w="88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  <w:tc>
          <w:tcPr>
            <w:tcW w:w="8355" w:type="dxa"/>
            <w:tcBorders>
              <w:top w:val="single" w:sz="6.0" w:space="0" w:color="000000"/>
              <w:bottom w:val="single" w:sz="6.0" w:space="0" w:color="000000"/>
              <w:left w:val="single" w:sz="6.0" w:space="0" w:color="000000"/>
              <w:right w:val="single" w:sz="6.0" w:space="0" w:color="000000"/>
            </w:tcBorders>
          </w:tcPr>
          <w:p>
            <w:pPr/>
            <w:rPr/>
          </w:p>
        </w:tc>
      </w:tr>
    </w:tbl>
    <w:sectPr>
      <w:pgSz w:w="12240" w:h="15840"/>
      <w:pgMar w:top="1340" w:bottom="280" w:left="12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2018-04-04T09:28:48Z</dcterms:created>
  <dcterms:modified xsi:type="dcterms:W3CDTF">2018-04-04T09:28:48Z</dcterms:modified>
</cp:coreProperties>
</file>