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</w:p>
    <w:p>
      <w:pPr>
        <w:spacing w:before="21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Interviewee: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Bruce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000019" w:type="dxa"/>
      </w:tblPr>
      <w:tblGrid/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40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CODE</w:t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0:19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Life: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Born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April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24,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1942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South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Bend,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Indiana.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Enrolled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Purdue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Why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city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person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liked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outdoors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wanted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Agriculture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didn’t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have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farm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4:20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Firefighter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Oregon,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Purdue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Camp,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Colorado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Aid,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Enrolled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Minnesota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Assistantship</w:t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7:48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Purdue,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Completed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PhD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Otis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Defense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Education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Fellowship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9:24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Minnesota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Inventory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Survey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9:42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Instructor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Purdue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Vietnam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Draft‐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Impact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decision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get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PhD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11:55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Washington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Quantitative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Sciences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14:39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Took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over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tenured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position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Science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15:30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History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Interesting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Position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multiple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18:25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Promotion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Tenured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19:46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Taught: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Variety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Calculus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22:01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Explanation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Staying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Washington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along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23:48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Area: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Operations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25:05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Taxation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Leads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Controversy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27:13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Consultant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Department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Revenue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Leads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Lawsuit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Tax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System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32:13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Re‐emergence</w:t>
            </w:r>
            <w:r>
              <w:rPr>
                <w:rFonts w:ascii="Calibri" w:hAnsi="Calibri" w:cs="Calibri" w:eastAsia="Calibri"/>
                <w:sz w:val="22"/>
                <w:szCs w:val="22"/>
                <w:spacing w:val="-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Taxation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Issue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1980's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34:03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Attending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Barney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35:04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Data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IBP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36:15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Applied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Needs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Model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Snohomish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Watershed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User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Point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View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38:49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Strength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Programs: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Nationwide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Interaction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39:13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Quantitate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Sciences: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Using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Purdue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Game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Classes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40:11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Review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1980's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Leadership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41:16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DNR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Flump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color w:val="212121"/>
                <w:spacing w:val="0"/>
                <w:w w:val="100"/>
              </w:rPr>
              <w:t>Silviculture</w:t>
            </w:r>
            <w:r>
              <w:rPr>
                <w:rFonts w:ascii="Calibri" w:hAnsi="Calibri" w:cs="Calibri" w:eastAsia="Calibri"/>
                <w:sz w:val="22"/>
                <w:szCs w:val="22"/>
                <w:color w:val="212121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color w:val="000000"/>
                <w:spacing w:val="0"/>
                <w:w w:val="100"/>
              </w:rPr>
              <w:t>Institute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41:57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Technical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Started‐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Controversy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Over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43:50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Industry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Problems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1990's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44:22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Sabbatical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Edinburgh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47:02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Visit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Family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Historic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Homestead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outside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Zurich,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Family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History</w:t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48:10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54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Sabbatical,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Performance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issues</w:t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1380" w:bottom="280" w:left="1220" w:right="1440"/>
        </w:sectPr>
      </w:pPr>
      <w:rPr/>
    </w:p>
    <w:p>
      <w:pPr>
        <w:spacing w:before="5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000019" w:type="dxa"/>
      </w:tblPr>
      <w:tblGrid/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0" w:after="0" w:line="268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48:56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0" w:after="0" w:line="268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Entry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Administration: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Asked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Run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Center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Quantitative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Sciences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1996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50:03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Western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Washington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Supply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Study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51:34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Lands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impact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Spotted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Owl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53:18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Analysis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DNR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Habitat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Conservation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53:52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Asked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President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54:41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Charting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Directions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Committee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Look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55:44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Created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Document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"What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Going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Through"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56:11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Reforming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Curriculum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Strategy,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Adopting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Sustainability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People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Together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58:49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Curriculum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Reform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1:01:20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Outreach,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Budgets,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Audits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1:02:16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Longer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Undergraduate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Degree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1:04:56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Seeking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Accreditation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SAF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1:06:26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Other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Washington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1:09:00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Enrollment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Undergrad,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Down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1:09:22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Overview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Curriculum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1:10:05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Board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Natural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Resources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1:11:27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Talking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Environmental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Community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1:11:36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Starting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Development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Campaign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1:14:11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Budget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Issues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Cuts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1:15:40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Hiring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1:16:55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Organizing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1:17:36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Post‐Dean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: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Sabbatical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Zealand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1:18:25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Post‐Dean: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Development,</w:t>
            </w:r>
            <w:r>
              <w:rPr>
                <w:rFonts w:ascii="Calibri" w:hAnsi="Calibri" w:cs="Calibri" w:eastAsia="Calibri"/>
                <w:sz w:val="22"/>
                <w:szCs w:val="22"/>
                <w:spacing w:val="-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Legislature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1:19:52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Director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Rejuvenating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Institute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Resources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1:25:19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Directors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1:27:35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Dynamics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Accounting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Fundraising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</w:p>
        </w:tc>
      </w:tr>
      <w:tr>
        <w:trPr>
          <w:trHeight w:val="547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1:30:30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Name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Sustainable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Economic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Environment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1:32:10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Pressure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Get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Good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Keep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1:33:13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Attempts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Rejuvenate,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Kids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Staying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Getting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1:35:15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Directors,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Staff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Left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Running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1:38:10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Review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Centers: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Worry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about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Canopy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Crane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1:39:47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Unfortunate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1:41:32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Numbers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Up,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Money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Down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1:42:53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Worry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about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Maintaining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Aspect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1:44:20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Worry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about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Not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Focused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1:46:57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Different,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People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Very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Interested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Protection</w:t>
            </w:r>
          </w:p>
        </w:tc>
      </w:tr>
      <w:tr>
        <w:trPr>
          <w:trHeight w:val="300" w:hRule="exact"/>
        </w:trPr>
        <w:tc>
          <w:tcPr>
            <w:tcW w:w="1086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1:47:30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64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Conclusion</w:t>
            </w:r>
          </w:p>
        </w:tc>
      </w:tr>
    </w:tbl>
    <w:sectPr>
      <w:pgSz w:w="12240" w:h="15840"/>
      <w:pgMar w:top="1340" w:bottom="280" w:left="12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2018-04-04T09:08:56Z</dcterms:created>
  <dcterms:modified xsi:type="dcterms:W3CDTF">2018-04-04T09:08:56Z</dcterms:modified>
</cp:coreProperties>
</file>