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64" w:after="0" w:line="240" w:lineRule="auto"/>
        <w:ind w:left="220"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Interviewer:</w:t>
      </w:r>
      <w:r>
        <w:rPr>
          <w:rFonts w:ascii="Calibri" w:hAnsi="Calibri" w:cs="Calibri" w:eastAsia="Calibri"/>
          <w:sz w:val="22"/>
          <w:szCs w:val="22"/>
          <w:spacing w:val="-1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Bob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Edmonds</w:t>
      </w:r>
    </w:p>
    <w:p>
      <w:pPr>
        <w:spacing w:before="21" w:after="0" w:line="240" w:lineRule="auto"/>
        <w:ind w:left="220"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Interviewee:</w:t>
      </w:r>
      <w:r>
        <w:rPr>
          <w:rFonts w:ascii="Calibri" w:hAnsi="Calibri" w:cs="Calibri" w:eastAsia="Calibri"/>
          <w:sz w:val="22"/>
          <w:szCs w:val="22"/>
          <w:spacing w:val="-1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Bruce</w:t>
      </w:r>
      <w:r>
        <w:rPr>
          <w:rFonts w:ascii="Calibri" w:hAnsi="Calibri" w:cs="Calibri" w:eastAsia="Calibri"/>
          <w:sz w:val="22"/>
          <w:szCs w:val="22"/>
          <w:spacing w:val="-5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Bare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5.000019" w:type="dxa"/>
      </w:tblPr>
      <w:tblGrid/>
      <w:tr>
        <w:trPr>
          <w:trHeight w:val="547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40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CODE</w:t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TOPIC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Introduction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0:19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Early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Life: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Born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April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24,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1942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South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Bend,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Indiana.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1:22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Enrolled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Purdue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University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547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1:46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Why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Forestry: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city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person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who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liked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outdoors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wanted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involved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</w:p>
          <w:p>
            <w:pPr>
              <w:spacing w:before="0" w:after="0" w:line="264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Agriculture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but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didn’t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have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farm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547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4:20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Worked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Firefighter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Oregon,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Purdue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Summer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Camp,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Colorado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0" w:after="0" w:line="264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Aid,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Service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College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Summers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6:03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Enrolled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Graduate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Minnesota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Research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Assistantship</w:t>
            </w:r>
          </w:p>
        </w:tc>
      </w:tr>
      <w:tr>
        <w:trPr>
          <w:trHeight w:val="547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7:48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Return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Purdue,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Completed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PhD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Otis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Hall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National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Defense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Education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Act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0" w:after="0" w:line="264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Fellowship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9:24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Return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Minnesota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Inventory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Survey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Project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9:42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Hired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Management</w:t>
            </w:r>
            <w:r>
              <w:rPr>
                <w:rFonts w:ascii="Calibri" w:hAnsi="Calibri" w:cs="Calibri" w:eastAsia="Calibri"/>
                <w:sz w:val="22"/>
                <w:szCs w:val="22"/>
                <w:spacing w:val="-1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Instructor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Purdue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10:23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Vietnam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Draft‐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Impact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decision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get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PhD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11:55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Came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University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Washington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New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Center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Quantitative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Sciences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14:39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Took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over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tenured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position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teaching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Science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15:30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History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College: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Interesting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Position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multiple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schools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18:25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Promotion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Tenured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Professor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19:46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Classes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Taught: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Variety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from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Management</w:t>
            </w:r>
            <w:r>
              <w:rPr>
                <w:rFonts w:ascii="Calibri" w:hAnsi="Calibri" w:cs="Calibri" w:eastAsia="Calibri"/>
                <w:sz w:val="22"/>
                <w:szCs w:val="22"/>
                <w:spacing w:val="-1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Calculus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22:01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Explanation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Staying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University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Washington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along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23:48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Research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Area: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Management</w:t>
            </w:r>
            <w:r>
              <w:rPr>
                <w:rFonts w:ascii="Calibri" w:hAnsi="Calibri" w:cs="Calibri" w:eastAsia="Calibri"/>
                <w:sz w:val="22"/>
                <w:szCs w:val="22"/>
                <w:spacing w:val="-1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Operations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Research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25:05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Taxation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Leads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Controversy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547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27:13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Consultant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State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Department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Revenue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Leads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Lawsuit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changed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Tax</w:t>
            </w:r>
          </w:p>
          <w:p>
            <w:pPr>
              <w:spacing w:before="0" w:after="0" w:line="264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System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32:13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Re‐emergence</w:t>
            </w:r>
            <w:r>
              <w:rPr>
                <w:rFonts w:ascii="Calibri" w:hAnsi="Calibri" w:cs="Calibri" w:eastAsia="Calibri"/>
                <w:sz w:val="22"/>
                <w:szCs w:val="22"/>
                <w:spacing w:val="-1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Timber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Taxation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Issue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1980's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34:03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Attending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Service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Barney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35:04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Involvement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Data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Management</w:t>
            </w:r>
            <w:r>
              <w:rPr>
                <w:rFonts w:ascii="Calibri" w:hAnsi="Calibri" w:cs="Calibri" w:eastAsia="Calibri"/>
                <w:sz w:val="22"/>
                <w:szCs w:val="22"/>
                <w:spacing w:val="-1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IBP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Project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547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36:15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Involvement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Applied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National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Needs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Project: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Model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Snohomish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Watershed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0" w:after="0" w:line="264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User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Point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View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38:49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Strength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Programs: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Nationwide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Interaction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39:13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Quantitate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Sciences: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Using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Purdue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Game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Programs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Classes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40:11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Review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1980's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Leadership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41:16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Involvement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DNR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Flump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color w:val="212121"/>
                <w:spacing w:val="0"/>
                <w:w w:val="100"/>
              </w:rPr>
              <w:t>Silviculture</w:t>
            </w:r>
            <w:r>
              <w:rPr>
                <w:rFonts w:ascii="Calibri" w:hAnsi="Calibri" w:cs="Calibri" w:eastAsia="Calibri"/>
                <w:sz w:val="22"/>
                <w:szCs w:val="22"/>
                <w:color w:val="212121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color w:val="000000"/>
                <w:spacing w:val="0"/>
                <w:w w:val="100"/>
              </w:rPr>
              <w:t>Institute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41:57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Technical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Fire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Management</w:t>
            </w:r>
            <w:r>
              <w:rPr>
                <w:rFonts w:ascii="Calibri" w:hAnsi="Calibri" w:cs="Calibri" w:eastAsia="Calibri"/>
                <w:sz w:val="22"/>
                <w:szCs w:val="22"/>
                <w:spacing w:val="-1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Started‐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Controversy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Over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43:50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Timber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Industry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Problems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1990's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44:22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Sabbatical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University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Edinburgh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44:48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More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Interest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Research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International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47:02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Visit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Family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Historic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Homestead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outside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Zurich,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Early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Family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History</w:t>
            </w:r>
          </w:p>
        </w:tc>
      </w:tr>
      <w:tr>
        <w:trPr>
          <w:trHeight w:val="547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48:10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548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Return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from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Sabbatical,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Return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Teaching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Involvement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Faculty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Performance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issues</w:t>
            </w:r>
          </w:p>
        </w:tc>
      </w:tr>
    </w:tbl>
    <w:p>
      <w:pPr>
        <w:jc w:val="left"/>
        <w:spacing w:after="0"/>
        <w:sectPr>
          <w:type w:val="continuous"/>
          <w:pgSz w:w="12240" w:h="15840"/>
          <w:pgMar w:top="1380" w:bottom="280" w:left="1220" w:right="1440"/>
        </w:sectPr>
      </w:pPr>
      <w:rPr/>
    </w:p>
    <w:p>
      <w:pPr>
        <w:spacing w:before="5" w:after="0" w:line="90" w:lineRule="exact"/>
        <w:jc w:val="left"/>
        <w:rPr>
          <w:sz w:val="9"/>
          <w:szCs w:val="9"/>
        </w:rPr>
      </w:pPr>
      <w:rPr/>
      <w:r>
        <w:rPr>
          <w:sz w:val="9"/>
          <w:szCs w:val="9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5.000019" w:type="dxa"/>
      </w:tblPr>
      <w:tblGrid/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0" w:after="0" w:line="268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48:56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0" w:after="0" w:line="268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Entry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Administration: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Asked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Run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Center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Quantitative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Sciences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1996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50:03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Involvement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Western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Washington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Timber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Supply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Study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51:34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Research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Timber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Lands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impact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Spotted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Owl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53:18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Involved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Analysis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DNR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Habitat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Conservation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Plan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53:52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Asked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University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President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Acting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Dean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54:41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Charting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Directions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Committee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Look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Future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College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55:44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Created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Document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"What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Were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Going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Through"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56:11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Reforming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Curriculum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Strategy,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Adopting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Sustainability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Bring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People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Together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58:49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Challenges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Dean: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Curriculum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Reform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1:01:20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Challenges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Dean: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Outreach,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Budgets,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Audits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1:02:16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Changes: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No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Longer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Undergraduate</w:t>
            </w:r>
            <w:r>
              <w:rPr>
                <w:rFonts w:ascii="Calibri" w:hAnsi="Calibri" w:cs="Calibri" w:eastAsia="Calibri"/>
                <w:sz w:val="22"/>
                <w:szCs w:val="22"/>
                <w:spacing w:val="-1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Degree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1:04:56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Future: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Seeking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Accreditation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from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SAF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1:06:26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Changes: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Other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Programs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Washington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State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1:09:00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Changes: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Enrollment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Up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Undergrad,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Down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Graduates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1:09:22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Overview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Challenges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Curriculum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Changes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1:10:05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Involvement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Board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Natural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Resources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1:11:27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Talking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Environmental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Community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1:11:36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Starting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Development</w:t>
            </w:r>
            <w:r>
              <w:rPr>
                <w:rFonts w:ascii="Calibri" w:hAnsi="Calibri" w:cs="Calibri" w:eastAsia="Calibri"/>
                <w:sz w:val="22"/>
                <w:szCs w:val="22"/>
                <w:spacing w:val="-1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Campaign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1:14:11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Challenges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Dean: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Budget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Issues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Cuts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1:15:40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Challenges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Dean: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Hiring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New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Faculty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1:16:55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Challenges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Dean: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Organizing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Research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1:17:36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Post‐Dean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: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Sabbatical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New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Zealand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1:18:25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Post‐Dean: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Worked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New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Development,</w:t>
            </w:r>
            <w:r>
              <w:rPr>
                <w:rFonts w:ascii="Calibri" w:hAnsi="Calibri" w:cs="Calibri" w:eastAsia="Calibri"/>
                <w:sz w:val="22"/>
                <w:szCs w:val="22"/>
                <w:spacing w:val="-1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Legislature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1:19:52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Acting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Director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Rejuvenating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Institute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Resources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1:25:19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Changes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Directors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Centers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1:27:35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Pack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Forest: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Dynamics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Accounting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Fundraising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Pack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</w:p>
        </w:tc>
      </w:tr>
      <w:tr>
        <w:trPr>
          <w:trHeight w:val="547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1:30:30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Pack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Forest: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Change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Name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Center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Sustainable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Forestry,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Change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Economic</w:t>
            </w:r>
          </w:p>
          <w:p>
            <w:pPr>
              <w:spacing w:before="0" w:after="0" w:line="264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Environment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1:32:10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Pack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Forest: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Pressure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Get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Pack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Forest,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Good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Keep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1:33:13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Pack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Forest: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Attempts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Rejuvenate,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Kids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Staying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There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&amp;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Getting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Interested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1:35:15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Pack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Forest: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Changes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Directors,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Small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Staff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Left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Running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1:38:10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Review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Centers: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Worry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about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River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Canopy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Crane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Center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1:39:47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Future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Loss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College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Unfortunate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1:41:32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Future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Numbers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Up,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Money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Down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1:42:53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Future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Worry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about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Faculty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Maintaining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Aspect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1:44:20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Future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Worry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about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Not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Focused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1:46:57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Future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Different,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People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Very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Interested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Protection</w:t>
            </w:r>
          </w:p>
        </w:tc>
      </w:tr>
      <w:tr>
        <w:trPr>
          <w:trHeight w:val="300" w:hRule="exact"/>
        </w:trPr>
        <w:tc>
          <w:tcPr>
            <w:tcW w:w="1086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1:47:30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64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Conclusion</w:t>
            </w:r>
          </w:p>
        </w:tc>
      </w:tr>
    </w:tbl>
    <w:sectPr>
      <w:pgSz w:w="12240" w:h="15840"/>
      <w:pgMar w:top="1340" w:bottom="280" w:left="1220" w:right="1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2018-04-04T09:08:56Z</dcterms:created>
  <dcterms:modified xsi:type="dcterms:W3CDTF">2018-04-04T09:08:56Z</dcterms:modified>
</cp:coreProperties>
</file>