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4" w:after="0" w:line="240" w:lineRule="auto"/>
        <w:ind w:left="2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Interviewer: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Bob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Edmonds</w:t>
      </w:r>
    </w:p>
    <w:p>
      <w:pPr>
        <w:spacing w:before="21" w:after="0" w:line="240" w:lineRule="auto"/>
        <w:ind w:left="2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Interviewee: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Bob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000019" w:type="dxa"/>
      </w:tblPr>
      <w:tblGrid/>
      <w:tr>
        <w:trPr>
          <w:trHeight w:val="547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46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CODE</w:t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TOPIC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Introduction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0:23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Early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Life: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Born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December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16th,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1931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Santiago,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Chile,</w:t>
            </w:r>
            <w:r>
              <w:rPr>
                <w:rFonts w:ascii="Calibri" w:hAnsi="Calibri" w:cs="Calibri" w:eastAsia="Calibri"/>
                <w:sz w:val="22"/>
                <w:szCs w:val="22"/>
                <w:spacing w:val="5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1941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Came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Florida,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U.S.A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1:42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High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Interest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Application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2:17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Spanish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Language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2:46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Undergraduate</w:t>
            </w:r>
            <w:r>
              <w:rPr>
                <w:rFonts w:ascii="Calibri" w:hAnsi="Calibri" w:cs="Calibri" w:eastAsia="Calibri"/>
                <w:sz w:val="22"/>
                <w:szCs w:val="22"/>
                <w:spacing w:val="-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Utah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State;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Summers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Smoke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Jumper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3:30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Attendance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Smoke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Jumper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Reunions: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Reminiscing</w:t>
            </w:r>
          </w:p>
        </w:tc>
      </w:tr>
      <w:tr>
        <w:trPr>
          <w:trHeight w:val="547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4:12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Post‐Undergrad:</w:t>
            </w:r>
            <w:r>
              <w:rPr>
                <w:rFonts w:ascii="Calibri" w:hAnsi="Calibri" w:cs="Calibri" w:eastAsia="Calibri"/>
                <w:sz w:val="22"/>
                <w:szCs w:val="22"/>
                <w:spacing w:val="-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Commissioned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Second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Lieutenant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Air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Force,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Four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Years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Service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Military: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Four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Years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Texas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District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Manager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Kirby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Lumber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Cooperation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6:40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Graduate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Oregon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Entomologist</w:t>
            </w:r>
          </w:p>
        </w:tc>
      </w:tr>
      <w:tr>
        <w:trPr>
          <w:trHeight w:val="547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7:08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Two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Influential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Professors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Oregon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State: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Spent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Springs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Summers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working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Grass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Valley,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California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8:14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Masters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PhD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Mountain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Pine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Beetle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47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8:40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After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Graduate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Opened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East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Texas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Southern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Pine</w:t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Beetle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9:25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Desire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Teach: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Syracuse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University,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Three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Years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Costa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Rica</w:t>
            </w:r>
          </w:p>
        </w:tc>
      </w:tr>
      <w:tr>
        <w:trPr>
          <w:trHeight w:val="547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9:58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Met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Professors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Bethel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Gessel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Costa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Rica,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Offered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Position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University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Washington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10:57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Began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Associate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Professor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CFR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1964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11:10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Proposal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Working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Tropical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Insects: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Twelve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Years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Funding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Proposals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12:50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Positions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Held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College: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Graduate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Advisor,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Committee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Member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47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14:06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Course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Taught: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Biology,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Entomology,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Insect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Ecology,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Introduction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16:15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Center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Urban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Horticulture: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Additional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Classes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&amp;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Book</w:t>
            </w:r>
          </w:p>
        </w:tc>
      </w:tr>
      <w:tr>
        <w:trPr>
          <w:trHeight w:val="547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16:56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Extension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Classes: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Short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Courses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Protection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&amp;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Management</w:t>
            </w:r>
            <w:r>
              <w:rPr>
                <w:rFonts w:ascii="Calibri" w:hAnsi="Calibri" w:cs="Calibri" w:eastAsia="Calibri"/>
                <w:sz w:val="22"/>
                <w:szCs w:val="22"/>
                <w:spacing w:val="-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Small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Land</w:t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Owners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18:32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Dick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Vicroad: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Connecting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College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National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Parks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19:25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Spruce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Weevil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22:08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Review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Countries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26:23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Beetle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Namesake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47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26:57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Alaska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Park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Service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Biological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Surveys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Charlie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River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(Primary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Bark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Beetles)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27:50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Graduate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Aquatic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Insect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Survey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Kuril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Islands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Russia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28:28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Aquatic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Insect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29:07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Pacific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Ship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Worm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Port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Everett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30:23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Equator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Defoliation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Mangroves,,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Funded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AID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31:18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Northern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Cheyenne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Indian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Reservation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Bark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Beetles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Management</w:t>
            </w:r>
            <w:r>
              <w:rPr>
                <w:rFonts w:ascii="Calibri" w:hAnsi="Calibri" w:cs="Calibri" w:eastAsia="Calibri"/>
                <w:sz w:val="22"/>
                <w:szCs w:val="22"/>
                <w:spacing w:val="-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33:08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Sitka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Spruce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Weevil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Coast</w:t>
            </w:r>
          </w:p>
        </w:tc>
      </w:tr>
      <w:tr>
        <w:trPr>
          <w:trHeight w:val="300" w:hRule="exact"/>
        </w:trPr>
        <w:tc>
          <w:tcPr>
            <w:tcW w:w="1148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33:49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02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Enjoyable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University: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Working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Students</w:t>
            </w:r>
          </w:p>
        </w:tc>
      </w:tr>
    </w:tbl>
    <w:p>
      <w:pPr>
        <w:jc w:val="left"/>
        <w:spacing w:after="0"/>
        <w:sectPr>
          <w:type w:val="continuous"/>
          <w:pgSz w:w="12240" w:h="15840"/>
          <w:pgMar w:top="1380" w:bottom="280" w:left="1220" w:right="1440"/>
        </w:sectPr>
      </w:pPr>
      <w:rPr/>
    </w:p>
    <w:p>
      <w:pPr>
        <w:spacing w:before="69" w:after="0" w:line="240" w:lineRule="auto"/>
        <w:ind w:left="114" w:right="-20"/>
        <w:jc w:val="left"/>
        <w:tabs>
          <w:tab w:pos="124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65.879997pt;margin-top:2.16595pt;width:468.36pt;height:.1pt;mso-position-horizontal-relative:page;mso-position-vertical-relative:paragraph;z-index:-239" coordorigin="1318,43" coordsize="9367,2">
            <v:shape style="position:absolute;left:1318;top:43;width:9367;height:2" coordorigin="1318,43" coordsize="9367,0" path="m1318,43l10685,43e" filled="f" stroked="t" strokeweight=".36pt" strokecolor="#000000">
              <v:path arrowok="t"/>
            </v:shape>
          </v:group>
          <w10:wrap type="none"/>
        </w:pict>
      </w:r>
      <w:r>
        <w:rPr/>
        <w:pict>
          <v:group style="position:absolute;margin-left:65.879997pt;margin-top:16.925949pt;width:468.36pt;height:.1pt;mso-position-horizontal-relative:page;mso-position-vertical-relative:paragraph;z-index:-238" coordorigin="1318,339" coordsize="9367,2">
            <v:shape style="position:absolute;left:1318;top:339;width:9367;height:2" coordorigin="1318,339" coordsize="9367,0" path="m1318,339l10685,339e" filled="f" stroked="t" strokeweight=".36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33:26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Wishe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3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He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Had</w:t>
      </w:r>
      <w:r>
        <w:rPr>
          <w:rFonts w:ascii="Arial" w:hAnsi="Arial" w:cs="Arial" w:eastAsia="Arial"/>
          <w:sz w:val="19"/>
          <w:szCs w:val="19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Done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:</w:t>
      </w:r>
      <w:r>
        <w:rPr>
          <w:rFonts w:ascii="Arial" w:hAnsi="Arial" w:cs="Arial" w:eastAsia="Arial"/>
          <w:sz w:val="19"/>
          <w:szCs w:val="19"/>
          <w:spacing w:val="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Th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2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Dynamics</w:t>
      </w:r>
      <w:r>
        <w:rPr>
          <w:rFonts w:ascii="Arial" w:hAnsi="Arial" w:cs="Arial" w:eastAsia="Arial"/>
          <w:sz w:val="19"/>
          <w:szCs w:val="19"/>
          <w:spacing w:val="18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3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Outbreak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45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22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th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3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Bar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k</w:t>
      </w:r>
      <w:r>
        <w:rPr>
          <w:rFonts w:ascii="Arial" w:hAnsi="Arial" w:cs="Arial" w:eastAsia="Arial"/>
          <w:sz w:val="19"/>
          <w:szCs w:val="19"/>
          <w:spacing w:val="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4"/>
        </w:rPr>
        <w:t>Beetle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72" w:after="0" w:line="240" w:lineRule="auto"/>
        <w:ind w:left="114" w:right="-20"/>
        <w:jc w:val="left"/>
        <w:tabs>
          <w:tab w:pos="124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65.879997pt;margin-top:17.075954pt;width:468.36pt;height:.1pt;mso-position-horizontal-relative:page;mso-position-vertical-relative:paragraph;z-index:-237" coordorigin="1318,342" coordsize="9367,2">
            <v:shape style="position:absolute;left:1318;top:342;width:9367;height:2" coordorigin="1318,342" coordsize="9367,0" path="m1318,342l10685,342e" filled="f" stroked="t" strokeweight=".36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36:05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Arial" w:hAnsi="Arial" w:cs="Arial" w:eastAsia="Arial"/>
          <w:sz w:val="19"/>
          <w:szCs w:val="19"/>
          <w:spacing w:val="0"/>
          <w:w w:val="104"/>
        </w:rPr>
        <w:t>Conclusion</w:t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sectPr>
      <w:pgSz w:w="12240" w:h="15840"/>
      <w:pgMar w:top="1400" w:bottom="280" w:left="13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2018-04-03T15:40:17Z</dcterms:created>
  <dcterms:modified xsi:type="dcterms:W3CDTF">2018-04-03T15:40:17Z</dcterms:modified>
</cp:coreProperties>
</file>